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97F" w:rsidRDefault="004F7DB8" w:rsidP="00A3797F">
      <w:sdt>
        <w:sdtPr>
          <w:id w:val="-1410150343"/>
          <w:docPartObj>
            <w:docPartGallery w:val="Cover Pages"/>
            <w:docPartUnique/>
          </w:docPartObj>
        </w:sdtPr>
        <w:sdtEndPr/>
        <w:sdtContent>
          <w:r w:rsidR="00440D5E">
            <w:rPr>
              <w:noProof/>
              <w:lang w:eastAsia="en-US"/>
            </w:rPr>
            <mc:AlternateContent>
              <mc:Choice Requires="wps">
                <w:drawing>
                  <wp:anchor distT="0" distB="0" distL="114300" distR="114300" simplePos="0" relativeHeight="251660288" behindDoc="0" locked="1" layoutInCell="1" allowOverlap="1" wp14:anchorId="51A6233C" wp14:editId="6DA2917B">
                    <wp:simplePos x="0" y="0"/>
                    <wp:positionH relativeFrom="margin">
                      <wp:align>right</wp:align>
                    </wp:positionH>
                    <wp:positionV relativeFrom="page">
                      <wp:posOffset>3931920</wp:posOffset>
                    </wp:positionV>
                    <wp:extent cx="5523230" cy="3651250"/>
                    <wp:effectExtent l="0" t="0" r="1270" b="6350"/>
                    <wp:wrapSquare wrapText="bothSides"/>
                    <wp:docPr id="37" name="Text Box 37" descr="Title and subtitle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523230" cy="36512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F06A0" w:rsidRDefault="00AF06A0">
                                <w:pPr>
                                  <w:pStyle w:val="Logo"/>
                                </w:pPr>
                              </w:p>
                              <w:sdt>
                                <w:sdtPr>
                                  <w:alias w:val="Title"/>
                                  <w:tag w:val=""/>
                                  <w:id w:val="-1364747280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AF06A0" w:rsidRDefault="001C2BE1">
                                    <w:pPr>
                                      <w:pStyle w:val="Title"/>
                                    </w:pPr>
                                    <w:r>
                                      <w:t>YEAR</w:t>
                                    </w:r>
                                    <w:r w:rsidR="00AF06A0">
                                      <w:t xml:space="preserve"> Marketing Plan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alias w:val="Subtitle"/>
                                  <w:tag w:val=""/>
                                  <w:id w:val="-1262595270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AF06A0" w:rsidRDefault="001C2BE1">
                                    <w:pPr>
                                      <w:pStyle w:val="Subtitle"/>
                                    </w:pPr>
                                    <w:r>
                                      <w:t>SEGMENT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51A6233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7" o:spid="_x0000_s1026" type="#_x0000_t202" alt="Title and subtitle" style="position:absolute;margin-left:383.7pt;margin-top:309.6pt;width:434.9pt;height:287.5pt;z-index:251660288;visibility:visible;mso-wrap-style:square;mso-width-percent:0;mso-height-percent:363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36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" filled="f" stroked="f" strokeweight=".5pt">
                    <v:path arrowok="t"/>
                    <v:textbox inset="0,0,0,0">
                      <w:txbxContent>
                        <w:p w:rsidR="00AF06A0" w:rsidRDefault="00AF06A0">
                          <w:pPr>
                            <w:pStyle w:val="Logo"/>
                          </w:pPr>
                        </w:p>
                        <w:sdt>
                          <w:sdtPr>
                            <w:alias w:val="Title"/>
                            <w:tag w:val=""/>
                            <w:id w:val="-1364747280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AF06A0" w:rsidRDefault="001C2BE1">
                              <w:pPr>
                                <w:pStyle w:val="Title"/>
                              </w:pPr>
                              <w:r>
                                <w:t>YEAR</w:t>
                              </w:r>
                              <w:r w:rsidR="00AF06A0">
                                <w:t xml:space="preserve"> Marketing Plan</w:t>
                              </w:r>
                            </w:p>
                          </w:sdtContent>
                        </w:sdt>
                        <w:sdt>
                          <w:sdtPr>
                            <w:alias w:val="Subtitle"/>
                            <w:tag w:val=""/>
                            <w:id w:val="-1262595270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:rsidR="00AF06A0" w:rsidRDefault="001C2BE1">
                              <w:pPr>
                                <w:pStyle w:val="Subtitle"/>
                              </w:pPr>
                              <w:r>
                                <w:t>SEGMENT</w:t>
                              </w:r>
                            </w:p>
                          </w:sdtContent>
                        </w:sdt>
                      </w:txbxContent>
                    </v:textbox>
                    <w10:wrap type="square" anchorx="margin" anchory="page"/>
                    <w10:anchorlock/>
                  </v:shape>
                </w:pict>
              </mc:Fallback>
            </mc:AlternateContent>
          </w:r>
          <w:r w:rsidR="00483C7C">
            <w:br w:type="page"/>
          </w:r>
          <w:r w:rsidR="00440D5E">
            <w:rPr>
              <w:noProof/>
              <w:lang w:eastAsia="en-US"/>
            </w:rPr>
            <mc:AlternateContent>
              <mc:Choice Requires="wpg">
                <w:drawing>
                  <wp:anchor distT="0" distB="0" distL="114300" distR="114300" simplePos="0" relativeHeight="251664384" behindDoc="0" locked="1" layoutInCell="1" allowOverlap="1" wp14:anchorId="10B40FFA" wp14:editId="66D599B3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5425" cy="9143365"/>
                    <wp:effectExtent l="0" t="0" r="3175" b="635"/>
                    <wp:wrapNone/>
                    <wp:docPr id="38" name="Group 38" descr="Decorative sidebar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225425" cy="9143365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39" name="Rectangle 39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" name="Rectangle 40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5193BA18" id="Group 38" o:spid="_x0000_s1026" alt="Decorative sidebar" style="position:absolute;margin-left:0;margin-top:0;width:17.75pt;height:719.95pt;z-index:25166438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">
                    <v:rect id="Rectangle 39" o:spid="_x0000_s1027" style="position:absolute;width:2286;height:878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vva8IA&#10;AADbAAAADwAAAGRycy9kb3ducmV2LnhtbESP3YrCMBSE7xf2HcJZ8G5NV1G0mpZVFES88ecBjs2x&#10;7W5zUppY69sbQfBymJlvmHnamUq01LjSsoKffgSCOLO65FzB6bj+noBwHlljZZkU3MlBmnx+zDHW&#10;9sZ7ag8+FwHCLkYFhfd1LKXLCjLo+rYmDt7FNgZ9kE0udYO3ADeVHETRWBosOSwUWNOyoOz/cDUK&#10;VsaOdn/T1qwH5dnK8YT9YstK9b663xkIT51/h1/tjVYwnMLzS/g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+9rwgAAANsAAAAPAAAAAAAAAAAAAAAAAJgCAABkcnMvZG93&#10;bnJldi54bWxQSwUGAAAAAAQABAD1AAAAhwMAAAAA&#10;" fillcolor="#629dd1 [3205]" stroked="f" strokeweight="1pt"/>
                    <v:rect id="Rectangle 40" o:spid="_x0000_s1028" style="position:absolute;top:89154;width:228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o2yr0A&#10;AADbAAAADwAAAGRycy9kb3ducmV2LnhtbERPyQrCMBC9C/5DGMFL0dQFkWoUEQqCKLhcvA3N2Bab&#10;SWmi1r83B8Hj4+3LdWsq8aLGlZYVjIYxCOLM6pJzBddLOpiDcB5ZY2WZFHzIwXrV7Swx0fbNJ3qd&#10;fS5CCLsEFRTe14mULivIoBvamjhwd9sY9AE2udQNvkO4qeQ4jmfSYMmhocCatgVlj/PTKJik2tR4&#10;bFMf7Z8YXU/R6HY4KtXvtZsFCE+t/4t/7p1WMA3rw5fwA+Tq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Io2yr0AAADbAAAADwAAAAAAAAAAAAAAAACYAgAAZHJzL2Rvd25yZXYu&#10;eG1sUEsFBgAAAAAEAAQA9QAAAIIDAAAAAA==&#10;" fillcolor="#4a66ac [3204]" stroked="f" strokeweight="1pt">
                      <v:path arrowok="t"/>
                      <o:lock v:ext="edit" aspectratio="t"/>
                    </v:rect>
                    <w10:wrap anchorx="page" anchory="page"/>
                    <w10:anchorlock/>
                  </v:group>
                </w:pict>
              </mc:Fallback>
            </mc:AlternateContent>
          </w:r>
        </w:sdtContent>
      </w:sdt>
    </w:p>
    <w:sdt>
      <w:sdtPr>
        <w:rPr>
          <w:rFonts w:asciiTheme="minorHAnsi" w:eastAsiaTheme="minorEastAsia" w:hAnsiTheme="minorHAnsi" w:cstheme="minorBidi"/>
          <w:caps w:val="0"/>
          <w:color w:val="auto"/>
          <w:sz w:val="22"/>
          <w:szCs w:val="22"/>
        </w:rPr>
        <w:id w:val="437029714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B67525" w:rsidRDefault="00B67525">
          <w:pPr>
            <w:pStyle w:val="TOCHeading"/>
          </w:pPr>
          <w:r>
            <w:t>Contents</w:t>
          </w:r>
        </w:p>
        <w:p w:rsidR="0042003F" w:rsidRDefault="00B67525">
          <w:pPr>
            <w:pStyle w:val="TOC1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25523043" w:history="1">
            <w:r w:rsidR="0042003F" w:rsidRPr="00703B82">
              <w:rPr>
                <w:rStyle w:val="Hyperlink"/>
                <w:noProof/>
              </w:rPr>
              <w:t>Market Overview: Retail Pharmacy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_Toc425523043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2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44" w:history="1">
            <w:r w:rsidR="0042003F" w:rsidRPr="00703B82">
              <w:rPr>
                <w:rStyle w:val="Hyperlink"/>
                <w:noProof/>
              </w:rPr>
              <w:t>Product Offering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_Toc425523044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2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45" w:history="1">
            <w:r w:rsidR="0042003F" w:rsidRPr="00703B82">
              <w:rPr>
                <w:rStyle w:val="Hyperlink"/>
                <w:noProof/>
              </w:rPr>
              <w:t>Customer Segmentation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_Toc425523045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3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46" w:history="1">
            <w:r w:rsidR="0042003F" w:rsidRPr="00703B82">
              <w:rPr>
                <w:rStyle w:val="Hyperlink"/>
                <w:noProof/>
              </w:rPr>
              <w:t>Competitive Overview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_Toc425523046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3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3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47" w:history="1">
            <w:r w:rsidR="0042003F" w:rsidRPr="00703B82">
              <w:rPr>
                <w:rStyle w:val="Hyperlink"/>
                <w:b/>
                <w:noProof/>
              </w:rPr>
              <w:t>SWOT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_Toc425523047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4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3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48" w:history="1">
            <w:r w:rsidR="0042003F" w:rsidRPr="00703B82">
              <w:rPr>
                <w:rStyle w:val="Hyperlink"/>
                <w:b/>
                <w:noProof/>
              </w:rPr>
              <w:t>SWOT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_Toc425523048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5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1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49" w:history="1">
            <w:r w:rsidR="0042003F" w:rsidRPr="00703B82">
              <w:rPr>
                <w:rStyle w:val="Hyperlink"/>
                <w:noProof/>
              </w:rPr>
              <w:t>2015 Market Promotional Strategy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_Toc425523049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6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50" w:history="1">
            <w:r w:rsidR="0042003F" w:rsidRPr="00703B82">
              <w:rPr>
                <w:rStyle w:val="Hyperlink"/>
                <w:noProof/>
              </w:rPr>
              <w:t>Market Strategy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_Toc425523050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6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51" w:history="1">
            <w:r w:rsidR="0042003F" w:rsidRPr="00703B82">
              <w:rPr>
                <w:rStyle w:val="Hyperlink"/>
                <w:noProof/>
              </w:rPr>
              <w:t>Promo: campaign A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_Toc425523051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6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52" w:history="1">
            <w:r w:rsidR="0042003F" w:rsidRPr="00703B82">
              <w:rPr>
                <w:rStyle w:val="Hyperlink"/>
                <w:noProof/>
              </w:rPr>
              <w:t>Promo: Campaign B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_Toc425523052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7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3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53" w:history="1">
            <w:r w:rsidR="0042003F" w:rsidRPr="00703B82">
              <w:rPr>
                <w:rStyle w:val="Hyperlink"/>
                <w:noProof/>
              </w:rPr>
              <w:t>Marketing Strategies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_Toc425523053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8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2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54" w:history="1">
            <w:r w:rsidR="0042003F" w:rsidRPr="00703B82">
              <w:rPr>
                <w:rStyle w:val="Hyperlink"/>
                <w:noProof/>
              </w:rPr>
              <w:t>Tradeshows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_Toc425523054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8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42003F" w:rsidRDefault="004F7DB8">
          <w:pPr>
            <w:pStyle w:val="TOC1"/>
            <w:tabs>
              <w:tab w:val="right" w:leader="dot" w:pos="9350"/>
            </w:tabs>
            <w:rPr>
              <w:noProof/>
              <w:kern w:val="0"/>
              <w:lang w:eastAsia="en-US"/>
              <w14:ligatures w14:val="none"/>
            </w:rPr>
          </w:pPr>
          <w:hyperlink w:anchor="_Toc425523055" w:history="1">
            <w:r w:rsidR="0042003F" w:rsidRPr="00703B82">
              <w:rPr>
                <w:rStyle w:val="Hyperlink"/>
                <w:noProof/>
              </w:rPr>
              <w:t>Appendix</w:t>
            </w:r>
            <w:r w:rsidR="0042003F">
              <w:rPr>
                <w:noProof/>
                <w:webHidden/>
              </w:rPr>
              <w:tab/>
            </w:r>
            <w:r w:rsidR="0042003F">
              <w:rPr>
                <w:noProof/>
                <w:webHidden/>
              </w:rPr>
              <w:fldChar w:fldCharType="begin"/>
            </w:r>
            <w:r w:rsidR="0042003F">
              <w:rPr>
                <w:noProof/>
                <w:webHidden/>
              </w:rPr>
              <w:instrText xml:space="preserve"> PAGEREF _Toc425523055 \h </w:instrText>
            </w:r>
            <w:r w:rsidR="0042003F">
              <w:rPr>
                <w:noProof/>
                <w:webHidden/>
              </w:rPr>
            </w:r>
            <w:r w:rsidR="0042003F">
              <w:rPr>
                <w:noProof/>
                <w:webHidden/>
              </w:rPr>
              <w:fldChar w:fldCharType="separate"/>
            </w:r>
            <w:r w:rsidR="0042003F">
              <w:rPr>
                <w:noProof/>
                <w:webHidden/>
              </w:rPr>
              <w:t>9</w:t>
            </w:r>
            <w:r w:rsidR="0042003F">
              <w:rPr>
                <w:noProof/>
                <w:webHidden/>
              </w:rPr>
              <w:fldChar w:fldCharType="end"/>
            </w:r>
          </w:hyperlink>
        </w:p>
        <w:p w:rsidR="00B67525" w:rsidRDefault="00B67525">
          <w:r>
            <w:rPr>
              <w:b/>
              <w:bCs/>
              <w:noProof/>
            </w:rPr>
            <w:fldChar w:fldCharType="end"/>
          </w:r>
        </w:p>
      </w:sdtContent>
    </w:sdt>
    <w:p w:rsidR="007C025B" w:rsidRDefault="007C025B" w:rsidP="007C025B"/>
    <w:p w:rsidR="009D3F84" w:rsidRDefault="009D3F84" w:rsidP="009D3F84"/>
    <w:p w:rsidR="00F72E19" w:rsidRDefault="00F72E19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9D3F84" w:rsidRDefault="009D3F84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7C025B" w:rsidRDefault="007C025B" w:rsidP="009D3F84"/>
    <w:p w:rsidR="008252D8" w:rsidRDefault="008252D8" w:rsidP="008252D8"/>
    <w:p w:rsidR="00A3797F" w:rsidRDefault="007C6A96" w:rsidP="00A3797F">
      <w:pPr>
        <w:pStyle w:val="Heading1"/>
      </w:pPr>
      <w:bookmarkStart w:id="0" w:name="_Toc425523043"/>
      <w:r>
        <w:lastRenderedPageBreak/>
        <w:t xml:space="preserve">Market Overview: </w:t>
      </w:r>
      <w:r w:rsidR="004D521D">
        <w:t>Retail Pharmacy</w:t>
      </w:r>
      <w:bookmarkEnd w:id="0"/>
    </w:p>
    <w:p w:rsidR="00EF7A42" w:rsidRDefault="00EF7A42" w:rsidP="00EF7A42"/>
    <w:p w:rsidR="00EF7A42" w:rsidRDefault="00EF7A42" w:rsidP="00EF7A42">
      <w:pPr>
        <w:pStyle w:val="Heading2"/>
      </w:pPr>
      <w:bookmarkStart w:id="1" w:name="_Toc425523044"/>
      <w:r>
        <w:t>Product Offering</w:t>
      </w:r>
      <w:bookmarkEnd w:id="1"/>
    </w:p>
    <w:p w:rsidR="0050548A" w:rsidRDefault="0050548A" w:rsidP="0050548A">
      <w:pPr>
        <w:rPr>
          <w:b/>
          <w:sz w:val="28"/>
        </w:rPr>
      </w:pPr>
    </w:p>
    <w:p w:rsidR="00EF7A42" w:rsidRPr="0050548A" w:rsidRDefault="001C2BE1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PRODUCT CATEGORY A</w:t>
      </w:r>
    </w:p>
    <w:p w:rsidR="0050548A" w:rsidRPr="0050548A" w:rsidRDefault="0050548A" w:rsidP="0050548A">
      <w:pPr>
        <w:ind w:firstLine="360"/>
        <w:rPr>
          <w:b/>
          <w:sz w:val="28"/>
        </w:rPr>
      </w:pPr>
    </w:p>
    <w:tbl>
      <w:tblPr>
        <w:tblStyle w:val="ListTable1Light-Accent61"/>
        <w:tblW w:w="0" w:type="auto"/>
        <w:tblInd w:w="468" w:type="dxa"/>
        <w:tblLook w:val="0420" w:firstRow="1" w:lastRow="0" w:firstColumn="0" w:lastColumn="0" w:noHBand="0" w:noVBand="1"/>
      </w:tblPr>
      <w:tblGrid>
        <w:gridCol w:w="2426"/>
        <w:gridCol w:w="6466"/>
      </w:tblGrid>
      <w:tr w:rsidR="000A47F4" w:rsidTr="001C2B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30" w:type="dxa"/>
          </w:tcPr>
          <w:p w:rsidR="000A47F4" w:rsidRDefault="001C2BE1" w:rsidP="00EF7A42">
            <w:r>
              <w:t>Product</w:t>
            </w:r>
          </w:p>
        </w:tc>
        <w:tc>
          <w:tcPr>
            <w:tcW w:w="6480" w:type="dxa"/>
          </w:tcPr>
          <w:p w:rsidR="001C2BE1" w:rsidRDefault="001C2BE1" w:rsidP="000A47F4">
            <w:r>
              <w:t>Description</w:t>
            </w:r>
          </w:p>
        </w:tc>
      </w:tr>
      <w:tr w:rsidR="000A47F4" w:rsidTr="001C2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30" w:type="dxa"/>
          </w:tcPr>
          <w:p w:rsidR="000A47F4" w:rsidRDefault="000A47F4" w:rsidP="00EF7A42"/>
        </w:tc>
        <w:tc>
          <w:tcPr>
            <w:tcW w:w="6480" w:type="dxa"/>
          </w:tcPr>
          <w:p w:rsidR="000A47F4" w:rsidRDefault="000A47F4" w:rsidP="000A47F4"/>
        </w:tc>
      </w:tr>
      <w:tr w:rsidR="000A47F4" w:rsidTr="001C2BE1">
        <w:tc>
          <w:tcPr>
            <w:tcW w:w="2430" w:type="dxa"/>
          </w:tcPr>
          <w:p w:rsidR="000A47F4" w:rsidRDefault="000A47F4" w:rsidP="00EF7A42"/>
        </w:tc>
        <w:tc>
          <w:tcPr>
            <w:tcW w:w="6480" w:type="dxa"/>
          </w:tcPr>
          <w:p w:rsidR="000A47F4" w:rsidRDefault="000A47F4" w:rsidP="00EF7A42"/>
        </w:tc>
      </w:tr>
      <w:tr w:rsidR="000A47F4" w:rsidTr="001C2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30" w:type="dxa"/>
          </w:tcPr>
          <w:p w:rsidR="000A47F4" w:rsidRDefault="000A47F4" w:rsidP="00EF7A42"/>
        </w:tc>
        <w:tc>
          <w:tcPr>
            <w:tcW w:w="6480" w:type="dxa"/>
          </w:tcPr>
          <w:p w:rsidR="000A47F4" w:rsidRDefault="000A47F4" w:rsidP="000A47F4"/>
        </w:tc>
      </w:tr>
    </w:tbl>
    <w:p w:rsidR="001C2BE1" w:rsidRDefault="001C2BE1" w:rsidP="0050548A">
      <w:pPr>
        <w:rPr>
          <w:b/>
          <w:sz w:val="24"/>
          <w:szCs w:val="24"/>
        </w:rPr>
      </w:pPr>
    </w:p>
    <w:p w:rsidR="00EF7A42" w:rsidRPr="0050548A" w:rsidRDefault="001C2BE1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PRODUCT CATEGORY B</w:t>
      </w:r>
    </w:p>
    <w:p w:rsidR="0050548A" w:rsidRPr="0050548A" w:rsidRDefault="0050548A" w:rsidP="0050548A">
      <w:pPr>
        <w:ind w:firstLine="360"/>
        <w:rPr>
          <w:b/>
          <w:sz w:val="28"/>
        </w:rPr>
      </w:pPr>
    </w:p>
    <w:tbl>
      <w:tblPr>
        <w:tblStyle w:val="ListTable1Light-Accent61"/>
        <w:tblW w:w="0" w:type="auto"/>
        <w:tblInd w:w="468" w:type="dxa"/>
        <w:tblLook w:val="0420" w:firstRow="1" w:lastRow="0" w:firstColumn="0" w:lastColumn="0" w:noHBand="0" w:noVBand="1"/>
      </w:tblPr>
      <w:tblGrid>
        <w:gridCol w:w="2426"/>
        <w:gridCol w:w="6466"/>
      </w:tblGrid>
      <w:tr w:rsidR="001C2BE1" w:rsidTr="005768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30" w:type="dxa"/>
          </w:tcPr>
          <w:p w:rsidR="001C2BE1" w:rsidRDefault="001C2BE1" w:rsidP="00576830">
            <w:r>
              <w:t>Product</w:t>
            </w:r>
          </w:p>
        </w:tc>
        <w:tc>
          <w:tcPr>
            <w:tcW w:w="6480" w:type="dxa"/>
          </w:tcPr>
          <w:p w:rsidR="001C2BE1" w:rsidRDefault="001C2BE1" w:rsidP="00576830">
            <w:r>
              <w:t>Description</w:t>
            </w:r>
          </w:p>
        </w:tc>
      </w:tr>
      <w:tr w:rsidR="001C2BE1" w:rsidTr="005768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30" w:type="dxa"/>
          </w:tcPr>
          <w:p w:rsidR="001C2BE1" w:rsidRDefault="001C2BE1" w:rsidP="00576830"/>
        </w:tc>
        <w:tc>
          <w:tcPr>
            <w:tcW w:w="6480" w:type="dxa"/>
          </w:tcPr>
          <w:p w:rsidR="001C2BE1" w:rsidRDefault="001C2BE1" w:rsidP="00576830"/>
        </w:tc>
      </w:tr>
      <w:tr w:rsidR="001C2BE1" w:rsidTr="00576830">
        <w:tc>
          <w:tcPr>
            <w:tcW w:w="2430" w:type="dxa"/>
          </w:tcPr>
          <w:p w:rsidR="001C2BE1" w:rsidRDefault="001C2BE1" w:rsidP="00576830"/>
        </w:tc>
        <w:tc>
          <w:tcPr>
            <w:tcW w:w="6480" w:type="dxa"/>
          </w:tcPr>
          <w:p w:rsidR="001C2BE1" w:rsidRDefault="001C2BE1" w:rsidP="00576830"/>
        </w:tc>
      </w:tr>
      <w:tr w:rsidR="001C2BE1" w:rsidTr="005768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30" w:type="dxa"/>
          </w:tcPr>
          <w:p w:rsidR="001C2BE1" w:rsidRDefault="001C2BE1" w:rsidP="00576830"/>
        </w:tc>
        <w:tc>
          <w:tcPr>
            <w:tcW w:w="6480" w:type="dxa"/>
          </w:tcPr>
          <w:p w:rsidR="001C2BE1" w:rsidRDefault="001C2BE1" w:rsidP="00576830"/>
        </w:tc>
      </w:tr>
    </w:tbl>
    <w:p w:rsidR="00F024C0" w:rsidRDefault="00F024C0" w:rsidP="00C325D3">
      <w:pPr>
        <w:pStyle w:val="Heading3"/>
      </w:pPr>
      <w:r>
        <w:br w:type="page"/>
      </w:r>
    </w:p>
    <w:p w:rsidR="00A3797F" w:rsidRPr="00EF7A42" w:rsidRDefault="00A3797F" w:rsidP="00EF7A42">
      <w:pPr>
        <w:pStyle w:val="Heading2"/>
      </w:pPr>
      <w:bookmarkStart w:id="2" w:name="_Toc425523045"/>
      <w:r w:rsidRPr="00EF7A42">
        <w:lastRenderedPageBreak/>
        <w:t>Customer S</w:t>
      </w:r>
      <w:r w:rsidR="001C2A60" w:rsidRPr="00EF7A42">
        <w:t>e</w:t>
      </w:r>
      <w:r w:rsidRPr="00EF7A42">
        <w:t>gmentation</w:t>
      </w:r>
      <w:bookmarkEnd w:id="2"/>
    </w:p>
    <w:p w:rsidR="00106E41" w:rsidRPr="00106E41" w:rsidRDefault="00106E41" w:rsidP="00106E41">
      <w:pPr>
        <w:rPr>
          <w:i/>
        </w:rPr>
      </w:pPr>
      <w:r>
        <w:tab/>
      </w:r>
    </w:p>
    <w:p w:rsidR="00A3797F" w:rsidRPr="0050548A" w:rsidRDefault="001C2BE1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Segment A</w:t>
      </w:r>
    </w:p>
    <w:p w:rsidR="00FB3FAB" w:rsidRDefault="001C2BE1" w:rsidP="001C2BE1">
      <w:pPr>
        <w:rPr>
          <w:i/>
        </w:rPr>
      </w:pPr>
      <w:r w:rsidRPr="001C2BE1">
        <w:rPr>
          <w:i/>
        </w:rPr>
        <w:t xml:space="preserve">I </w:t>
      </w:r>
      <w:r>
        <w:rPr>
          <w:i/>
        </w:rPr>
        <w:t>write a narrative for my customer segmentation.  When referencing publicized characteristics (i.e. size of sample customers within the segment) I use footnotes within Microsoft Word to quickly cite the URL where I got the information.  I cannot count the number of times throughout the year I click through those links to verify and gather additional insights.</w:t>
      </w:r>
    </w:p>
    <w:p w:rsidR="001C2BE1" w:rsidRDefault="001C2BE1" w:rsidP="001C2BE1">
      <w:pPr>
        <w:rPr>
          <w:i/>
        </w:rPr>
      </w:pPr>
    </w:p>
    <w:p w:rsidR="001C2BE1" w:rsidRPr="001C2BE1" w:rsidRDefault="001C2BE1" w:rsidP="001C2BE1">
      <w:pPr>
        <w:rPr>
          <w:i/>
        </w:rPr>
      </w:pPr>
      <w:r>
        <w:rPr>
          <w:i/>
        </w:rPr>
        <w:t xml:space="preserve">Don’t be afraid to use tables and diagrams as you’re constructing this story.  </w:t>
      </w:r>
    </w:p>
    <w:p w:rsidR="00FB3FAB" w:rsidRDefault="00FB3FAB" w:rsidP="005027BF">
      <w:pPr>
        <w:pStyle w:val="ListParagraph"/>
        <w:ind w:left="1440"/>
      </w:pPr>
    </w:p>
    <w:p w:rsidR="0055533B" w:rsidRDefault="0055533B" w:rsidP="0055533B"/>
    <w:tbl>
      <w:tblPr>
        <w:tblStyle w:val="GridTable4-Accent21"/>
        <w:tblW w:w="0" w:type="auto"/>
        <w:tblLook w:val="04A0" w:firstRow="1" w:lastRow="0" w:firstColumn="1" w:lastColumn="0" w:noHBand="0" w:noVBand="1"/>
      </w:tblPr>
      <w:tblGrid>
        <w:gridCol w:w="1760"/>
        <w:gridCol w:w="1228"/>
        <w:gridCol w:w="900"/>
        <w:gridCol w:w="900"/>
        <w:gridCol w:w="4410"/>
      </w:tblGrid>
      <w:tr w:rsidR="0055533B" w:rsidTr="00A02C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</w:tcPr>
          <w:p w:rsidR="0055533B" w:rsidRDefault="0055533B" w:rsidP="0055533B"/>
        </w:tc>
        <w:tc>
          <w:tcPr>
            <w:tcW w:w="1228" w:type="dxa"/>
          </w:tcPr>
          <w:p w:rsidR="0055533B" w:rsidRDefault="0055533B" w:rsidP="005553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410" w:type="dxa"/>
          </w:tcPr>
          <w:p w:rsidR="0055533B" w:rsidRDefault="0055533B" w:rsidP="005553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533B" w:rsidTr="00A02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</w:tcPr>
          <w:p w:rsidR="0055533B" w:rsidRDefault="0055533B" w:rsidP="0055533B"/>
        </w:tc>
        <w:tc>
          <w:tcPr>
            <w:tcW w:w="1228" w:type="dxa"/>
          </w:tcPr>
          <w:p w:rsidR="0055533B" w:rsidRDefault="0055533B" w:rsidP="005553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FB3FA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410" w:type="dxa"/>
          </w:tcPr>
          <w:p w:rsidR="0055533B" w:rsidRDefault="0055533B" w:rsidP="005553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5533B" w:rsidTr="00A02C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</w:tcPr>
          <w:p w:rsidR="0055533B" w:rsidRDefault="0055533B" w:rsidP="0055533B"/>
        </w:tc>
        <w:tc>
          <w:tcPr>
            <w:tcW w:w="1228" w:type="dxa"/>
          </w:tcPr>
          <w:p w:rsidR="0055533B" w:rsidRDefault="0055533B" w:rsidP="005553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410" w:type="dxa"/>
          </w:tcPr>
          <w:p w:rsidR="0055533B" w:rsidRDefault="0055533B" w:rsidP="005553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533B" w:rsidTr="00A02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0" w:type="dxa"/>
          </w:tcPr>
          <w:p w:rsidR="0055533B" w:rsidRDefault="0055533B" w:rsidP="0055533B"/>
        </w:tc>
        <w:tc>
          <w:tcPr>
            <w:tcW w:w="1228" w:type="dxa"/>
          </w:tcPr>
          <w:p w:rsidR="0055533B" w:rsidRDefault="0055533B" w:rsidP="005553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:rsidR="0055533B" w:rsidRDefault="0055533B" w:rsidP="005553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410" w:type="dxa"/>
          </w:tcPr>
          <w:p w:rsidR="0055533B" w:rsidRDefault="0055533B" w:rsidP="005553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55533B" w:rsidRDefault="00A02C9F" w:rsidP="0055533B">
      <w:r>
        <w:rPr>
          <w:noProof/>
          <w:lang w:eastAsia="en-US"/>
        </w:rPr>
        <w:drawing>
          <wp:inline distT="0" distB="0" distL="0" distR="0" wp14:anchorId="281E37B7" wp14:editId="2A4C36E9">
            <wp:extent cx="5796501" cy="1582310"/>
            <wp:effectExtent l="0" t="0" r="0" b="0"/>
            <wp:docPr id="56" name="Diagram 5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1C2A60" w:rsidRPr="0050548A" w:rsidRDefault="001C2BE1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Segment B</w:t>
      </w:r>
    </w:p>
    <w:p w:rsidR="00921876" w:rsidRPr="005027BF" w:rsidRDefault="00921876" w:rsidP="000B0A64">
      <w:pPr>
        <w:rPr>
          <w:highlight w:val="lightGray"/>
        </w:rPr>
      </w:pPr>
    </w:p>
    <w:p w:rsidR="00921876" w:rsidRPr="0050548A" w:rsidRDefault="001C2BE1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Segment C</w:t>
      </w:r>
    </w:p>
    <w:p w:rsidR="008F1509" w:rsidRPr="005027BF" w:rsidRDefault="008F1509" w:rsidP="004946EC">
      <w:pPr>
        <w:rPr>
          <w:highlight w:val="lightGray"/>
        </w:rPr>
      </w:pPr>
    </w:p>
    <w:p w:rsidR="00833691" w:rsidRPr="00745687" w:rsidRDefault="00833691" w:rsidP="00833691">
      <w:pPr>
        <w:pStyle w:val="Heading2"/>
      </w:pPr>
      <w:bookmarkStart w:id="3" w:name="_Toc425523046"/>
      <w:r w:rsidRPr="00745687">
        <w:t>Competitive Overview</w:t>
      </w:r>
      <w:bookmarkEnd w:id="3"/>
    </w:p>
    <w:p w:rsidR="00833691" w:rsidRPr="0050548A" w:rsidRDefault="001C2BE1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Competitor A</w:t>
      </w:r>
    </w:p>
    <w:p w:rsidR="00833691" w:rsidRDefault="001C2BE1" w:rsidP="00B43E15">
      <w:pPr>
        <w:rPr>
          <w:i/>
        </w:rPr>
      </w:pPr>
      <w:r w:rsidRPr="001C2BE1">
        <w:rPr>
          <w:i/>
        </w:rPr>
        <w:t>Again</w:t>
      </w:r>
      <w:r>
        <w:rPr>
          <w:i/>
        </w:rPr>
        <w:t xml:space="preserve"> – use a conversation tone to tell a story.  Reference, reference, reference… everything.  If you do it right this will be critical information for you throughout the year and a great resource when you need to find similar information the following year to update your plan.</w:t>
      </w:r>
    </w:p>
    <w:p w:rsidR="001C2BE1" w:rsidRDefault="001C2BE1" w:rsidP="00B43E15">
      <w:pPr>
        <w:rPr>
          <w:i/>
        </w:rPr>
      </w:pPr>
    </w:p>
    <w:p w:rsidR="001C2BE1" w:rsidRPr="001C2BE1" w:rsidRDefault="001C2BE1" w:rsidP="00B43E15">
      <w:pPr>
        <w:rPr>
          <w:i/>
        </w:rPr>
      </w:pPr>
      <w:r>
        <w:rPr>
          <w:i/>
        </w:rPr>
        <w:t xml:space="preserve">In some markets, I like to do a SWOT by competitor. It just depends on what makes the most sense for your offering.  However, be sure to do one.  It’s an old-school proven tool. </w:t>
      </w:r>
    </w:p>
    <w:p w:rsidR="00833691" w:rsidRPr="005027BF" w:rsidRDefault="00833691" w:rsidP="00B43E15">
      <w:pPr>
        <w:rPr>
          <w:highlight w:val="lightGray"/>
        </w:rPr>
      </w:pPr>
    </w:p>
    <w:p w:rsidR="002D3AD1" w:rsidRPr="005027BF" w:rsidRDefault="002D3AD1" w:rsidP="00B43E15">
      <w:pPr>
        <w:rPr>
          <w:highlight w:val="lightGray"/>
          <w:lang w:eastAsia="en-US"/>
        </w:rPr>
      </w:pPr>
    </w:p>
    <w:p w:rsidR="002D3AD1" w:rsidRDefault="002D3AD1" w:rsidP="00B43E15">
      <w:pPr>
        <w:rPr>
          <w:highlight w:val="lightGray"/>
        </w:rPr>
      </w:pPr>
    </w:p>
    <w:p w:rsidR="00A86876" w:rsidRDefault="00A86876" w:rsidP="00B43E15">
      <w:pPr>
        <w:rPr>
          <w:highlight w:val="lightGray"/>
        </w:rPr>
      </w:pPr>
    </w:p>
    <w:p w:rsidR="00A86876" w:rsidRDefault="00A86876" w:rsidP="00B43E15">
      <w:pPr>
        <w:rPr>
          <w:highlight w:val="lightGray"/>
        </w:rPr>
      </w:pPr>
      <w:bookmarkStart w:id="4" w:name="_GoBack"/>
      <w:bookmarkEnd w:id="4"/>
    </w:p>
    <w:p w:rsidR="00A86876" w:rsidRDefault="00A86876" w:rsidP="00B43E15">
      <w:pPr>
        <w:rPr>
          <w:highlight w:val="lightGray"/>
        </w:rPr>
      </w:pPr>
    </w:p>
    <w:p w:rsidR="00A86876" w:rsidRPr="005027BF" w:rsidRDefault="00A86876" w:rsidP="00B43E15">
      <w:pPr>
        <w:rPr>
          <w:highlight w:val="lightGray"/>
        </w:rPr>
      </w:pPr>
    </w:p>
    <w:tbl>
      <w:tblPr>
        <w:tblStyle w:val="ListTable2-Accent11"/>
        <w:tblW w:w="0" w:type="auto"/>
        <w:tblLook w:val="04A0" w:firstRow="1" w:lastRow="0" w:firstColumn="1" w:lastColumn="0" w:noHBand="0" w:noVBand="1"/>
      </w:tblPr>
      <w:tblGrid>
        <w:gridCol w:w="4683"/>
        <w:gridCol w:w="4677"/>
      </w:tblGrid>
      <w:tr w:rsidR="00AE1CFA" w:rsidTr="001C2B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4" w:type="dxa"/>
          </w:tcPr>
          <w:p w:rsidR="00AE1CFA" w:rsidRPr="00B67525" w:rsidRDefault="00727BF8" w:rsidP="00B67525">
            <w:pPr>
              <w:rPr>
                <w:b w:val="0"/>
                <w:caps/>
                <w:color w:val="4A66AC" w:themeColor="accent1"/>
              </w:rPr>
            </w:pPr>
            <w:r w:rsidRPr="00B67525">
              <w:rPr>
                <w:caps/>
                <w:color w:val="4A66AC" w:themeColor="accent1"/>
              </w:rPr>
              <w:lastRenderedPageBreak/>
              <w:t>[S</w:t>
            </w:r>
            <w:r w:rsidR="00B67525" w:rsidRPr="00B67525">
              <w:rPr>
                <w:caps/>
                <w:color w:val="4A66AC" w:themeColor="accent1"/>
              </w:rPr>
              <w:t>TRENGTH</w:t>
            </w:r>
            <w:r w:rsidRPr="00B67525">
              <w:rPr>
                <w:caps/>
                <w:color w:val="4A66AC" w:themeColor="accent1"/>
              </w:rPr>
              <w:t>]</w:t>
            </w:r>
          </w:p>
          <w:p w:rsidR="00727BF8" w:rsidRPr="00727BF8" w:rsidRDefault="00727BF8" w:rsidP="0086610B">
            <w:pPr>
              <w:pStyle w:val="ListParagraph"/>
              <w:numPr>
                <w:ilvl w:val="0"/>
                <w:numId w:val="3"/>
              </w:numPr>
              <w:rPr>
                <w:color w:val="4A66AC" w:themeColor="accent1"/>
              </w:rPr>
            </w:pPr>
          </w:p>
          <w:p w:rsidR="00727BF8" w:rsidRPr="00727BF8" w:rsidRDefault="00727BF8" w:rsidP="00727BF8">
            <w:pPr>
              <w:rPr>
                <w:color w:val="4A66AC" w:themeColor="accent1"/>
              </w:rPr>
            </w:pPr>
          </w:p>
        </w:tc>
        <w:tc>
          <w:tcPr>
            <w:tcW w:w="4734" w:type="dxa"/>
          </w:tcPr>
          <w:p w:rsidR="00727BF8" w:rsidRPr="00B67525" w:rsidRDefault="00727BF8" w:rsidP="00B6752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4A66AC" w:themeColor="accent1"/>
              </w:rPr>
            </w:pPr>
            <w:r w:rsidRPr="00B67525">
              <w:rPr>
                <w:caps/>
                <w:color w:val="4A66AC" w:themeColor="accent1"/>
              </w:rPr>
              <w:t>[Weakness]</w:t>
            </w:r>
          </w:p>
          <w:p w:rsidR="00727BF8" w:rsidRPr="00727BF8" w:rsidRDefault="00727BF8" w:rsidP="0086610B">
            <w:pPr>
              <w:pStyle w:val="ListParagraph"/>
              <w:numPr>
                <w:ilvl w:val="0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AE1CFA" w:rsidRPr="00727BF8" w:rsidRDefault="00AE1CFA" w:rsidP="008F1509">
            <w:pPr>
              <w:pStyle w:val="Heading3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</w:tc>
      </w:tr>
      <w:tr w:rsidR="001C2BE1" w:rsidTr="005757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2"/>
          </w:tcPr>
          <w:p w:rsidR="001C2BE1" w:rsidRPr="001C2BE1" w:rsidRDefault="001C2BE1" w:rsidP="001C2BE1">
            <w:pPr>
              <w:pStyle w:val="Heading3"/>
              <w:jc w:val="center"/>
              <w:outlineLvl w:val="2"/>
              <w:rPr>
                <w:b/>
                <w:color w:val="4A66AC" w:themeColor="accent1"/>
              </w:rPr>
            </w:pPr>
            <w:bookmarkStart w:id="5" w:name="_Toc425523047"/>
            <w:r w:rsidRPr="001C2BE1">
              <w:rPr>
                <w:b/>
                <w:color w:val="4A66AC" w:themeColor="accent1"/>
                <w:sz w:val="44"/>
              </w:rPr>
              <w:t>SWOT</w:t>
            </w:r>
            <w:bookmarkEnd w:id="5"/>
          </w:p>
        </w:tc>
      </w:tr>
      <w:tr w:rsidR="00727BF8" w:rsidTr="001C2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4" w:type="dxa"/>
          </w:tcPr>
          <w:p w:rsidR="001C2BE1" w:rsidRDefault="00727BF8" w:rsidP="001C2BE1">
            <w:pPr>
              <w:rPr>
                <w:caps/>
                <w:color w:val="4A66AC" w:themeColor="accent1"/>
              </w:rPr>
            </w:pPr>
            <w:r w:rsidRPr="00B67525">
              <w:rPr>
                <w:caps/>
                <w:color w:val="4A66AC" w:themeColor="accent1"/>
              </w:rPr>
              <w:t>[Opportunity]</w:t>
            </w:r>
          </w:p>
          <w:p w:rsidR="00727BF8" w:rsidRPr="001C2BE1" w:rsidRDefault="00727BF8" w:rsidP="001C2BE1">
            <w:pPr>
              <w:pStyle w:val="ListParagraph"/>
              <w:numPr>
                <w:ilvl w:val="0"/>
                <w:numId w:val="3"/>
              </w:numPr>
              <w:rPr>
                <w:caps/>
                <w:color w:val="4A66AC" w:themeColor="accent1"/>
              </w:rPr>
            </w:pPr>
          </w:p>
        </w:tc>
        <w:tc>
          <w:tcPr>
            <w:tcW w:w="4734" w:type="dxa"/>
          </w:tcPr>
          <w:p w:rsidR="00727BF8" w:rsidRPr="00B67525" w:rsidRDefault="00727BF8" w:rsidP="00B675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color w:val="4A66AC" w:themeColor="accent1"/>
              </w:rPr>
            </w:pPr>
            <w:r w:rsidRPr="00B67525">
              <w:rPr>
                <w:b/>
                <w:caps/>
                <w:color w:val="4A66AC" w:themeColor="accent1"/>
              </w:rPr>
              <w:t>[ThreaT]</w:t>
            </w:r>
          </w:p>
          <w:p w:rsidR="00727BF8" w:rsidRPr="001C2BE1" w:rsidRDefault="00727BF8" w:rsidP="001C2BE1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Default="001C2BE1" w:rsidP="001C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Default="001C2BE1" w:rsidP="001C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Default="001C2BE1" w:rsidP="001C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Pr="001C2BE1" w:rsidRDefault="001C2BE1" w:rsidP="001C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</w:tc>
      </w:tr>
    </w:tbl>
    <w:p w:rsidR="00AE1CFA" w:rsidRDefault="00AE1CFA" w:rsidP="008F1509">
      <w:pPr>
        <w:pStyle w:val="Heading3"/>
        <w:rPr>
          <w:highlight w:val="lightGray"/>
        </w:rPr>
      </w:pPr>
    </w:p>
    <w:p w:rsidR="001C2BE1" w:rsidRPr="0050548A" w:rsidRDefault="001C2BE1" w:rsidP="001C2BE1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Competitor B</w:t>
      </w:r>
    </w:p>
    <w:p w:rsidR="008B63D6" w:rsidRDefault="008B63D6" w:rsidP="0050548A">
      <w:pPr>
        <w:rPr>
          <w:b/>
          <w:sz w:val="24"/>
          <w:szCs w:val="24"/>
        </w:rPr>
      </w:pPr>
    </w:p>
    <w:tbl>
      <w:tblPr>
        <w:tblStyle w:val="ListTable2-Accent11"/>
        <w:tblW w:w="0" w:type="auto"/>
        <w:tblLook w:val="04A0" w:firstRow="1" w:lastRow="0" w:firstColumn="1" w:lastColumn="0" w:noHBand="0" w:noVBand="1"/>
      </w:tblPr>
      <w:tblGrid>
        <w:gridCol w:w="4683"/>
        <w:gridCol w:w="4677"/>
      </w:tblGrid>
      <w:tr w:rsidR="001C2BE1" w:rsidTr="005768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4" w:type="dxa"/>
          </w:tcPr>
          <w:p w:rsidR="001C2BE1" w:rsidRPr="00B67525" w:rsidRDefault="001C2BE1" w:rsidP="00576830">
            <w:pPr>
              <w:rPr>
                <w:b w:val="0"/>
                <w:caps/>
                <w:color w:val="4A66AC" w:themeColor="accent1"/>
              </w:rPr>
            </w:pPr>
            <w:r w:rsidRPr="00B67525">
              <w:rPr>
                <w:caps/>
                <w:color w:val="4A66AC" w:themeColor="accent1"/>
              </w:rPr>
              <w:t>[STRENGTH]</w:t>
            </w:r>
          </w:p>
          <w:p w:rsidR="001C2BE1" w:rsidRPr="00727BF8" w:rsidRDefault="001C2BE1" w:rsidP="00576830">
            <w:pPr>
              <w:pStyle w:val="ListParagraph"/>
              <w:numPr>
                <w:ilvl w:val="0"/>
                <w:numId w:val="3"/>
              </w:numPr>
              <w:rPr>
                <w:color w:val="4A66AC" w:themeColor="accent1"/>
              </w:rPr>
            </w:pPr>
          </w:p>
          <w:p w:rsidR="001C2BE1" w:rsidRPr="00727BF8" w:rsidRDefault="001C2BE1" w:rsidP="00576830">
            <w:pPr>
              <w:rPr>
                <w:color w:val="4A66AC" w:themeColor="accent1"/>
              </w:rPr>
            </w:pPr>
          </w:p>
        </w:tc>
        <w:tc>
          <w:tcPr>
            <w:tcW w:w="4734" w:type="dxa"/>
          </w:tcPr>
          <w:p w:rsidR="001C2BE1" w:rsidRPr="00B67525" w:rsidRDefault="001C2BE1" w:rsidP="005768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4A66AC" w:themeColor="accent1"/>
              </w:rPr>
            </w:pPr>
            <w:r w:rsidRPr="00B67525">
              <w:rPr>
                <w:caps/>
                <w:color w:val="4A66AC" w:themeColor="accent1"/>
              </w:rPr>
              <w:t>[Weakness]</w:t>
            </w:r>
          </w:p>
          <w:p w:rsidR="001C2BE1" w:rsidRPr="00727BF8" w:rsidRDefault="001C2BE1" w:rsidP="00576830">
            <w:pPr>
              <w:pStyle w:val="ListParagraph"/>
              <w:numPr>
                <w:ilvl w:val="0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Pr="00727BF8" w:rsidRDefault="001C2BE1" w:rsidP="00576830">
            <w:pPr>
              <w:pStyle w:val="Heading3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</w:tc>
      </w:tr>
      <w:tr w:rsidR="001C2BE1" w:rsidTr="005768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2"/>
          </w:tcPr>
          <w:p w:rsidR="001C2BE1" w:rsidRPr="001C2BE1" w:rsidRDefault="001C2BE1" w:rsidP="00576830">
            <w:pPr>
              <w:pStyle w:val="Heading3"/>
              <w:jc w:val="center"/>
              <w:outlineLvl w:val="2"/>
              <w:rPr>
                <w:b/>
                <w:color w:val="4A66AC" w:themeColor="accent1"/>
              </w:rPr>
            </w:pPr>
            <w:bookmarkStart w:id="6" w:name="_Toc425523048"/>
            <w:r w:rsidRPr="001C2BE1">
              <w:rPr>
                <w:b/>
                <w:color w:val="4A66AC" w:themeColor="accent1"/>
                <w:sz w:val="44"/>
              </w:rPr>
              <w:t>SWOT</w:t>
            </w:r>
            <w:bookmarkEnd w:id="6"/>
          </w:p>
        </w:tc>
      </w:tr>
      <w:tr w:rsidR="001C2BE1" w:rsidTr="00576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4" w:type="dxa"/>
          </w:tcPr>
          <w:p w:rsidR="001C2BE1" w:rsidRDefault="001C2BE1" w:rsidP="00576830">
            <w:pPr>
              <w:rPr>
                <w:caps/>
                <w:color w:val="4A66AC" w:themeColor="accent1"/>
              </w:rPr>
            </w:pPr>
            <w:r w:rsidRPr="00B67525">
              <w:rPr>
                <w:caps/>
                <w:color w:val="4A66AC" w:themeColor="accent1"/>
              </w:rPr>
              <w:t>[Opportunity]</w:t>
            </w:r>
          </w:p>
          <w:p w:rsidR="001C2BE1" w:rsidRPr="001C2BE1" w:rsidRDefault="001C2BE1" w:rsidP="00576830">
            <w:pPr>
              <w:pStyle w:val="ListParagraph"/>
              <w:numPr>
                <w:ilvl w:val="0"/>
                <w:numId w:val="3"/>
              </w:numPr>
              <w:rPr>
                <w:caps/>
                <w:color w:val="4A66AC" w:themeColor="accent1"/>
              </w:rPr>
            </w:pPr>
          </w:p>
        </w:tc>
        <w:tc>
          <w:tcPr>
            <w:tcW w:w="4734" w:type="dxa"/>
          </w:tcPr>
          <w:p w:rsidR="001C2BE1" w:rsidRPr="00B67525" w:rsidRDefault="001C2BE1" w:rsidP="00576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color w:val="4A66AC" w:themeColor="accent1"/>
              </w:rPr>
            </w:pPr>
            <w:r w:rsidRPr="00B67525">
              <w:rPr>
                <w:b/>
                <w:caps/>
                <w:color w:val="4A66AC" w:themeColor="accent1"/>
              </w:rPr>
              <w:t>[ThreaT]</w:t>
            </w:r>
          </w:p>
          <w:p w:rsidR="001C2BE1" w:rsidRPr="001C2BE1" w:rsidRDefault="001C2BE1" w:rsidP="00576830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Default="001C2BE1" w:rsidP="00576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Default="001C2BE1" w:rsidP="00576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Default="001C2BE1" w:rsidP="00576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  <w:p w:rsidR="001C2BE1" w:rsidRPr="001C2BE1" w:rsidRDefault="001C2BE1" w:rsidP="00576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66AC" w:themeColor="accent1"/>
              </w:rPr>
            </w:pPr>
          </w:p>
        </w:tc>
      </w:tr>
    </w:tbl>
    <w:p w:rsidR="001C2BE1" w:rsidRDefault="001C2BE1" w:rsidP="0050548A">
      <w:pPr>
        <w:rPr>
          <w:b/>
          <w:sz w:val="24"/>
          <w:szCs w:val="24"/>
        </w:rPr>
      </w:pPr>
    </w:p>
    <w:p w:rsidR="009D3F84" w:rsidRDefault="001C38A5" w:rsidP="007C6A96">
      <w:pPr>
        <w:pStyle w:val="Heading1"/>
      </w:pPr>
      <w:bookmarkStart w:id="7" w:name="_Toc425523049"/>
      <w:r w:rsidRPr="003F6FA9">
        <w:lastRenderedPageBreak/>
        <w:t>201</w:t>
      </w:r>
      <w:r w:rsidR="003F6FA9">
        <w:t>5</w:t>
      </w:r>
      <w:r w:rsidRPr="003F6FA9">
        <w:t xml:space="preserve"> </w:t>
      </w:r>
      <w:r w:rsidR="00720EA7">
        <w:t>Market Promotional Strategy</w:t>
      </w:r>
      <w:bookmarkEnd w:id="7"/>
    </w:p>
    <w:p w:rsidR="00720EA7" w:rsidRDefault="00720EA7" w:rsidP="00720EA7">
      <w:pPr>
        <w:pStyle w:val="Heading2"/>
      </w:pPr>
      <w:bookmarkStart w:id="8" w:name="_Toc425523050"/>
      <w:r>
        <w:t>Market Strategy</w:t>
      </w:r>
      <w:bookmarkEnd w:id="8"/>
    </w:p>
    <w:p w:rsidR="00720EA7" w:rsidRPr="0050548A" w:rsidRDefault="00720EA7" w:rsidP="0050548A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Business Objectives</w:t>
      </w:r>
    </w:p>
    <w:p w:rsidR="00BF3FC3" w:rsidRDefault="001C2BE1" w:rsidP="0086610B">
      <w:pPr>
        <w:numPr>
          <w:ilvl w:val="0"/>
          <w:numId w:val="5"/>
        </w:numPr>
        <w:rPr>
          <w:i/>
        </w:rPr>
      </w:pPr>
      <w:r>
        <w:rPr>
          <w:i/>
        </w:rPr>
        <w:t>These are business objective. They should not coming from marketing if at all possible.</w:t>
      </w:r>
    </w:p>
    <w:p w:rsidR="001C2BE1" w:rsidRPr="001C2BE1" w:rsidRDefault="001C2BE1" w:rsidP="0086610B">
      <w:pPr>
        <w:numPr>
          <w:ilvl w:val="0"/>
          <w:numId w:val="5"/>
        </w:numPr>
        <w:rPr>
          <w:i/>
        </w:rPr>
      </w:pPr>
      <w:r>
        <w:rPr>
          <w:i/>
        </w:rPr>
        <w:t xml:space="preserve">If your business feels objective-less, do your best to summarize what you’ve heard.  But this document in front of a decision maker and say, “this is my interpretation, is it correct?” </w:t>
      </w:r>
    </w:p>
    <w:p w:rsidR="00720EA7" w:rsidRDefault="00720EA7" w:rsidP="00720EA7"/>
    <w:p w:rsidR="00CC56AF" w:rsidRPr="0050548A" w:rsidRDefault="00CC56AF" w:rsidP="0050548A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Marketing Strategy Overview</w:t>
      </w:r>
    </w:p>
    <w:p w:rsidR="00CC56AF" w:rsidRPr="00CC56AF" w:rsidRDefault="00CC56AF" w:rsidP="00CC56AF">
      <w:pPr>
        <w:ind w:left="360"/>
        <w:rPr>
          <w:b/>
        </w:rPr>
      </w:pPr>
    </w:p>
    <w:tbl>
      <w:tblPr>
        <w:tblStyle w:val="GridTable4-Accent61"/>
        <w:tblW w:w="0" w:type="auto"/>
        <w:tblInd w:w="468" w:type="dxa"/>
        <w:tblLook w:val="06A0" w:firstRow="1" w:lastRow="0" w:firstColumn="1" w:lastColumn="0" w:noHBand="1" w:noVBand="1"/>
      </w:tblPr>
      <w:tblGrid>
        <w:gridCol w:w="4320"/>
        <w:gridCol w:w="4410"/>
      </w:tblGrid>
      <w:tr w:rsidR="00720EA7" w:rsidRPr="003F6FA9" w:rsidTr="00CC56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720EA7" w:rsidRPr="003F6FA9" w:rsidRDefault="00720EA7" w:rsidP="00720EA7">
            <w:pPr>
              <w:jc w:val="center"/>
            </w:pPr>
            <w:r w:rsidRPr="00720EA7">
              <w:rPr>
                <w:color w:val="FFFFFF"/>
              </w:rPr>
              <w:t>Objective</w:t>
            </w:r>
          </w:p>
        </w:tc>
        <w:tc>
          <w:tcPr>
            <w:tcW w:w="4410" w:type="dxa"/>
          </w:tcPr>
          <w:p w:rsidR="00720EA7" w:rsidRPr="003F6FA9" w:rsidRDefault="00720EA7" w:rsidP="00720E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>
              <w:rPr>
                <w:color w:val="FFFFFF"/>
              </w:rPr>
              <w:t xml:space="preserve">Marketing Strategy </w:t>
            </w:r>
          </w:p>
        </w:tc>
      </w:tr>
      <w:tr w:rsidR="00720EA7" w:rsidRPr="005027BF" w:rsidTr="00CC56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720EA7" w:rsidRDefault="001C2BE1" w:rsidP="00CC56AF">
            <w:pPr>
              <w:rPr>
                <w:b w:val="0"/>
              </w:rPr>
            </w:pPr>
            <w:r>
              <w:rPr>
                <w:b w:val="0"/>
              </w:rPr>
              <w:t>Objective 1</w:t>
            </w:r>
          </w:p>
          <w:p w:rsidR="001C2BE1" w:rsidRPr="001C2BE1" w:rsidRDefault="001C2BE1" w:rsidP="00CC56AF">
            <w:pPr>
              <w:rPr>
                <w:b w:val="0"/>
                <w:i/>
              </w:rPr>
            </w:pPr>
            <w:r>
              <w:rPr>
                <w:b w:val="0"/>
                <w:i/>
              </w:rPr>
              <w:t>From above</w:t>
            </w:r>
          </w:p>
        </w:tc>
        <w:tc>
          <w:tcPr>
            <w:tcW w:w="4410" w:type="dxa"/>
          </w:tcPr>
          <w:p w:rsidR="00720EA7" w:rsidRPr="00332B2B" w:rsidRDefault="00332B2B" w:rsidP="00CC56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 xml:space="preserve">High level overview of what marketing will do to help impact that objective </w:t>
            </w:r>
          </w:p>
        </w:tc>
      </w:tr>
      <w:tr w:rsidR="00CC56AF" w:rsidRPr="005027BF" w:rsidTr="00CC56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CC56AF" w:rsidRDefault="00CC56AF" w:rsidP="00CC56AF">
            <w:pPr>
              <w:rPr>
                <w:b w:val="0"/>
              </w:rPr>
            </w:pPr>
          </w:p>
        </w:tc>
        <w:tc>
          <w:tcPr>
            <w:tcW w:w="4410" w:type="dxa"/>
          </w:tcPr>
          <w:p w:rsidR="00CC56AF" w:rsidRDefault="00CC56AF" w:rsidP="00CC56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6AF" w:rsidRPr="005027BF" w:rsidTr="00CC56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CC56AF" w:rsidRDefault="00CC56AF" w:rsidP="00CC56AF">
            <w:pPr>
              <w:rPr>
                <w:b w:val="0"/>
              </w:rPr>
            </w:pPr>
          </w:p>
        </w:tc>
        <w:tc>
          <w:tcPr>
            <w:tcW w:w="4410" w:type="dxa"/>
          </w:tcPr>
          <w:p w:rsidR="00CC56AF" w:rsidRDefault="00CC56AF" w:rsidP="00CC56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F3FC3" w:rsidRPr="005027BF" w:rsidTr="00CC56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:rsidR="00BF3FC3" w:rsidRDefault="00BF3FC3" w:rsidP="00BF3FC3">
            <w:pPr>
              <w:rPr>
                <w:b w:val="0"/>
              </w:rPr>
            </w:pPr>
          </w:p>
        </w:tc>
        <w:tc>
          <w:tcPr>
            <w:tcW w:w="4410" w:type="dxa"/>
          </w:tcPr>
          <w:p w:rsidR="00BF3FC3" w:rsidRDefault="00BF3FC3" w:rsidP="00BF3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720EA7" w:rsidRDefault="00720EA7" w:rsidP="00720EA7"/>
    <w:p w:rsidR="00CC56AF" w:rsidRDefault="00CC56AF" w:rsidP="00720EA7"/>
    <w:p w:rsidR="009278B0" w:rsidRPr="0050548A" w:rsidRDefault="009278B0" w:rsidP="0050548A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 xml:space="preserve">Major Milestones </w:t>
      </w:r>
    </w:p>
    <w:p w:rsidR="009278B0" w:rsidRDefault="009278B0" w:rsidP="009278B0">
      <w:pPr>
        <w:ind w:left="360"/>
        <w:rPr>
          <w:noProof/>
          <w:lang w:eastAsia="en-US"/>
        </w:rPr>
      </w:pPr>
    </w:p>
    <w:p w:rsidR="009278B0" w:rsidRPr="00332B2B" w:rsidRDefault="00332B2B" w:rsidP="009278B0">
      <w:pPr>
        <w:ind w:left="360"/>
        <w:rPr>
          <w:i/>
          <w:noProof/>
          <w:lang w:eastAsia="en-US"/>
        </w:rPr>
      </w:pPr>
      <w:r>
        <w:rPr>
          <w:i/>
          <w:noProof/>
          <w:lang w:eastAsia="en-US"/>
        </w:rPr>
        <w:t xml:space="preserve">This can be major market trends that impact your market (i.e. a go live date of a new government regulation), a conference, an internal mileston (i.e. go live on a new marketing software implementation)… it really is about what are the major drivers that will impact your marketing strategy that year. </w:t>
      </w:r>
    </w:p>
    <w:p w:rsidR="009278B0" w:rsidRDefault="009278B0" w:rsidP="00720EA7"/>
    <w:p w:rsidR="009278B0" w:rsidRDefault="009278B0" w:rsidP="00720EA7"/>
    <w:p w:rsidR="009278B0" w:rsidRDefault="009278B0" w:rsidP="00720EA7"/>
    <w:p w:rsidR="00D40F11" w:rsidRDefault="00D40F11" w:rsidP="00720EA7"/>
    <w:p w:rsidR="00D40F11" w:rsidRDefault="00D40F11" w:rsidP="00D40F11">
      <w:pPr>
        <w:pStyle w:val="Heading2"/>
      </w:pPr>
      <w:bookmarkStart w:id="9" w:name="_Toc425523051"/>
      <w:r>
        <w:t xml:space="preserve">Promo: </w:t>
      </w:r>
      <w:r w:rsidR="00332B2B">
        <w:t>campaign A</w:t>
      </w:r>
      <w:bookmarkEnd w:id="9"/>
    </w:p>
    <w:p w:rsidR="00D40F11" w:rsidRPr="0050548A" w:rsidRDefault="00D40F11" w:rsidP="00D40F11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Overview</w:t>
      </w:r>
    </w:p>
    <w:p w:rsidR="00D40F11" w:rsidRDefault="00332B2B" w:rsidP="00D40F11">
      <w:r>
        <w:t>Summarize the campaign</w:t>
      </w:r>
    </w:p>
    <w:p w:rsidR="00D40F11" w:rsidRDefault="00D40F11" w:rsidP="00D40F11"/>
    <w:p w:rsidR="00D40F11" w:rsidRPr="0050548A" w:rsidRDefault="00D40F11" w:rsidP="00D40F11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Targets</w:t>
      </w:r>
    </w:p>
    <w:p w:rsidR="00D40F11" w:rsidRDefault="00D40F11" w:rsidP="00D40F11">
      <w:r>
        <w:t xml:space="preserve">## </w:t>
      </w:r>
      <w:r w:rsidR="00332B2B">
        <w:t>segment a</w:t>
      </w:r>
    </w:p>
    <w:p w:rsidR="00D40F11" w:rsidRDefault="00D40F11" w:rsidP="00D40F11">
      <w:r>
        <w:t xml:space="preserve">## </w:t>
      </w:r>
      <w:r w:rsidR="00332B2B">
        <w:t>segment b</w:t>
      </w:r>
    </w:p>
    <w:p w:rsidR="00D40F11" w:rsidRDefault="00D40F11" w:rsidP="00D40F11"/>
    <w:tbl>
      <w:tblPr>
        <w:tblStyle w:val="GridTable4-Accent21"/>
        <w:tblW w:w="0" w:type="auto"/>
        <w:tblInd w:w="378" w:type="dxa"/>
        <w:tblLook w:val="0480" w:firstRow="0" w:lastRow="0" w:firstColumn="1" w:lastColumn="0" w:noHBand="0" w:noVBand="1"/>
      </w:tblPr>
      <w:tblGrid>
        <w:gridCol w:w="1980"/>
        <w:gridCol w:w="2520"/>
      </w:tblGrid>
      <w:tr w:rsidR="00C74DDF" w:rsidTr="00466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629DD1" w:themeFill="accent2"/>
          </w:tcPr>
          <w:p w:rsidR="00C74DDF" w:rsidRPr="00CE3116" w:rsidRDefault="00C74DDF" w:rsidP="00466DCB">
            <w:pPr>
              <w:rPr>
                <w:b w:val="0"/>
              </w:rPr>
            </w:pPr>
            <w:r>
              <w:rPr>
                <w:b w:val="0"/>
              </w:rPr>
              <w:t>Investment</w:t>
            </w:r>
          </w:p>
        </w:tc>
        <w:tc>
          <w:tcPr>
            <w:tcW w:w="2520" w:type="dxa"/>
          </w:tcPr>
          <w:p w:rsidR="00C74DDF" w:rsidRPr="00332B2B" w:rsidRDefault="00332B2B" w:rsidP="00332B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Estimated cost</w:t>
            </w:r>
          </w:p>
        </w:tc>
      </w:tr>
      <w:tr w:rsidR="00C74DDF" w:rsidTr="00466D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629DD1" w:themeFill="accent2"/>
          </w:tcPr>
          <w:p w:rsidR="00C74DDF" w:rsidRPr="00CE3116" w:rsidRDefault="00C74DDF" w:rsidP="00466DCB">
            <w:pPr>
              <w:rPr>
                <w:b w:val="0"/>
              </w:rPr>
            </w:pPr>
            <w:r>
              <w:rPr>
                <w:b w:val="0"/>
              </w:rPr>
              <w:t>Impact</w:t>
            </w:r>
          </w:p>
        </w:tc>
        <w:tc>
          <w:tcPr>
            <w:tcW w:w="2520" w:type="dxa"/>
          </w:tcPr>
          <w:p w:rsidR="00C74DDF" w:rsidRPr="00332B2B" w:rsidRDefault="00332B2B" w:rsidP="00466DC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Estimated revenue</w:t>
            </w:r>
          </w:p>
        </w:tc>
      </w:tr>
      <w:tr w:rsidR="00C74DDF" w:rsidTr="00466D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629DD1" w:themeFill="accent2"/>
          </w:tcPr>
          <w:p w:rsidR="00C74DDF" w:rsidRDefault="00C74DDF" w:rsidP="00466DCB">
            <w:pPr>
              <w:rPr>
                <w:b w:val="0"/>
              </w:rPr>
            </w:pPr>
            <w:r>
              <w:rPr>
                <w:b w:val="0"/>
              </w:rPr>
              <w:t>ROI</w:t>
            </w:r>
          </w:p>
        </w:tc>
        <w:tc>
          <w:tcPr>
            <w:tcW w:w="2520" w:type="dxa"/>
          </w:tcPr>
          <w:p w:rsidR="00C74DDF" w:rsidRPr="00332B2B" w:rsidRDefault="00332B2B" w:rsidP="00466DC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Estimated ROI</w:t>
            </w:r>
          </w:p>
        </w:tc>
      </w:tr>
    </w:tbl>
    <w:p w:rsidR="00C74DDF" w:rsidRDefault="00C74DDF" w:rsidP="00D40F11"/>
    <w:p w:rsidR="00D40F11" w:rsidRPr="0050548A" w:rsidRDefault="00D40F11" w:rsidP="00D40F11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Communications Strategy</w:t>
      </w:r>
    </w:p>
    <w:p w:rsidR="00D40F11" w:rsidRDefault="00D40F11" w:rsidP="00D40F11"/>
    <w:tbl>
      <w:tblPr>
        <w:tblStyle w:val="GridTable4-Accent61"/>
        <w:tblW w:w="9656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2518"/>
        <w:gridCol w:w="3872"/>
        <w:gridCol w:w="945"/>
        <w:gridCol w:w="1157"/>
        <w:gridCol w:w="1164"/>
      </w:tblGrid>
      <w:tr w:rsidR="00D40F11" w:rsidTr="00D40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tcW w:w="2518" w:type="dxa"/>
          </w:tcPr>
          <w:p w:rsidR="00D40F11" w:rsidRPr="006C1AEE" w:rsidRDefault="00D40F11" w:rsidP="00B67525">
            <w:pPr>
              <w:rPr>
                <w:b/>
              </w:rPr>
            </w:pPr>
            <w:r w:rsidRPr="006C1AEE">
              <w:rPr>
                <w:b/>
              </w:rPr>
              <w:lastRenderedPageBreak/>
              <w:t>Tactic</w:t>
            </w:r>
          </w:p>
        </w:tc>
        <w:tc>
          <w:tcPr>
            <w:tcW w:w="3872" w:type="dxa"/>
          </w:tcPr>
          <w:p w:rsidR="00D40F11" w:rsidRPr="00E7483E" w:rsidRDefault="00D40F11" w:rsidP="00B67525">
            <w:pPr>
              <w:rPr>
                <w:b/>
              </w:rPr>
            </w:pPr>
            <w:r w:rsidRPr="00E7483E">
              <w:rPr>
                <w:b/>
              </w:rPr>
              <w:t>Description</w:t>
            </w:r>
          </w:p>
        </w:tc>
        <w:tc>
          <w:tcPr>
            <w:tcW w:w="945" w:type="dxa"/>
          </w:tcPr>
          <w:p w:rsidR="00D40F11" w:rsidRPr="00E7483E" w:rsidRDefault="00D40F11" w:rsidP="00B67525">
            <w:pPr>
              <w:rPr>
                <w:b/>
              </w:rPr>
            </w:pPr>
            <w:r w:rsidRPr="00E7483E">
              <w:rPr>
                <w:b/>
              </w:rPr>
              <w:t>Timing</w:t>
            </w:r>
          </w:p>
        </w:tc>
        <w:tc>
          <w:tcPr>
            <w:tcW w:w="1157" w:type="dxa"/>
          </w:tcPr>
          <w:p w:rsidR="00D40F11" w:rsidRPr="00E7483E" w:rsidRDefault="00D40F11" w:rsidP="00B67525">
            <w:pPr>
              <w:jc w:val="center"/>
              <w:rPr>
                <w:b/>
              </w:rPr>
            </w:pPr>
            <w:r>
              <w:rPr>
                <w:b/>
              </w:rPr>
              <w:t>Cost</w:t>
            </w:r>
          </w:p>
        </w:tc>
        <w:tc>
          <w:tcPr>
            <w:tcW w:w="1164" w:type="dxa"/>
          </w:tcPr>
          <w:p w:rsidR="00D40F11" w:rsidRDefault="00D40F11" w:rsidP="00B67525">
            <w:pPr>
              <w:rPr>
                <w:b/>
              </w:rPr>
            </w:pPr>
            <w:r>
              <w:rPr>
                <w:b/>
              </w:rPr>
              <w:t xml:space="preserve">Results </w:t>
            </w:r>
          </w:p>
        </w:tc>
      </w:tr>
      <w:tr w:rsidR="00D40F11" w:rsidTr="00D40F11">
        <w:trPr>
          <w:trHeight w:val="483"/>
        </w:trPr>
        <w:tc>
          <w:tcPr>
            <w:tcW w:w="2518" w:type="dxa"/>
          </w:tcPr>
          <w:p w:rsidR="00D40F11" w:rsidRPr="006C1AEE" w:rsidRDefault="00D40F11" w:rsidP="00D40F11"/>
        </w:tc>
        <w:tc>
          <w:tcPr>
            <w:tcW w:w="3872" w:type="dxa"/>
          </w:tcPr>
          <w:p w:rsidR="00D40F11" w:rsidRPr="007A71A7" w:rsidRDefault="00D40F11" w:rsidP="00B67525"/>
        </w:tc>
        <w:tc>
          <w:tcPr>
            <w:tcW w:w="945" w:type="dxa"/>
          </w:tcPr>
          <w:p w:rsidR="00D40F11" w:rsidRDefault="00D40F11" w:rsidP="00B67525"/>
        </w:tc>
        <w:tc>
          <w:tcPr>
            <w:tcW w:w="1157" w:type="dxa"/>
          </w:tcPr>
          <w:p w:rsidR="00D40F11" w:rsidRDefault="00D40F11" w:rsidP="00B67525">
            <w:pPr>
              <w:jc w:val="right"/>
            </w:pPr>
          </w:p>
        </w:tc>
        <w:tc>
          <w:tcPr>
            <w:tcW w:w="1164" w:type="dxa"/>
          </w:tcPr>
          <w:p w:rsidR="00D40F11" w:rsidRDefault="00D40F11" w:rsidP="00B67525"/>
        </w:tc>
      </w:tr>
      <w:tr w:rsidR="00D40F11" w:rsidTr="00D40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tcW w:w="2518" w:type="dxa"/>
          </w:tcPr>
          <w:p w:rsidR="00D40F11" w:rsidRPr="006C1AEE" w:rsidRDefault="00D40F11" w:rsidP="00B67525"/>
        </w:tc>
        <w:tc>
          <w:tcPr>
            <w:tcW w:w="3872" w:type="dxa"/>
          </w:tcPr>
          <w:p w:rsidR="00D40F11" w:rsidRPr="007A71A7" w:rsidRDefault="00D40F11" w:rsidP="00D40F11"/>
        </w:tc>
        <w:tc>
          <w:tcPr>
            <w:tcW w:w="945" w:type="dxa"/>
          </w:tcPr>
          <w:p w:rsidR="00D40F11" w:rsidRDefault="00D40F11" w:rsidP="00B67525"/>
        </w:tc>
        <w:tc>
          <w:tcPr>
            <w:tcW w:w="1157" w:type="dxa"/>
          </w:tcPr>
          <w:p w:rsidR="00D40F11" w:rsidRDefault="00D40F11" w:rsidP="00B67525">
            <w:pPr>
              <w:jc w:val="right"/>
            </w:pPr>
          </w:p>
        </w:tc>
        <w:tc>
          <w:tcPr>
            <w:tcW w:w="1164" w:type="dxa"/>
          </w:tcPr>
          <w:p w:rsidR="00D40F11" w:rsidRDefault="00D40F11" w:rsidP="00B67525"/>
        </w:tc>
      </w:tr>
      <w:tr w:rsidR="00D40F11" w:rsidTr="00D40F11">
        <w:trPr>
          <w:trHeight w:val="282"/>
        </w:trPr>
        <w:tc>
          <w:tcPr>
            <w:tcW w:w="2518" w:type="dxa"/>
          </w:tcPr>
          <w:p w:rsidR="00D40F11" w:rsidRDefault="00D40F11" w:rsidP="00B67525"/>
        </w:tc>
        <w:tc>
          <w:tcPr>
            <w:tcW w:w="3872" w:type="dxa"/>
          </w:tcPr>
          <w:p w:rsidR="00D40F11" w:rsidRDefault="00D40F11" w:rsidP="00D40F11"/>
        </w:tc>
        <w:tc>
          <w:tcPr>
            <w:tcW w:w="945" w:type="dxa"/>
          </w:tcPr>
          <w:p w:rsidR="00D40F11" w:rsidRDefault="00D40F11" w:rsidP="00B67525"/>
        </w:tc>
        <w:tc>
          <w:tcPr>
            <w:tcW w:w="1157" w:type="dxa"/>
          </w:tcPr>
          <w:p w:rsidR="00D40F11" w:rsidRDefault="00D40F11" w:rsidP="00B67525">
            <w:pPr>
              <w:jc w:val="right"/>
            </w:pPr>
          </w:p>
        </w:tc>
        <w:tc>
          <w:tcPr>
            <w:tcW w:w="1164" w:type="dxa"/>
          </w:tcPr>
          <w:p w:rsidR="00D40F11" w:rsidRDefault="00D40F11" w:rsidP="00B67525"/>
        </w:tc>
      </w:tr>
      <w:tr w:rsidR="00D40F11" w:rsidTr="00D40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tcW w:w="2518" w:type="dxa"/>
          </w:tcPr>
          <w:p w:rsidR="00D40F11" w:rsidRDefault="00D40F11" w:rsidP="00B67525"/>
        </w:tc>
        <w:tc>
          <w:tcPr>
            <w:tcW w:w="3872" w:type="dxa"/>
          </w:tcPr>
          <w:p w:rsidR="00D40F11" w:rsidRDefault="00D40F11" w:rsidP="0050548A"/>
        </w:tc>
        <w:tc>
          <w:tcPr>
            <w:tcW w:w="945" w:type="dxa"/>
          </w:tcPr>
          <w:p w:rsidR="00D40F11" w:rsidRDefault="00D40F11" w:rsidP="00B67525"/>
        </w:tc>
        <w:tc>
          <w:tcPr>
            <w:tcW w:w="1157" w:type="dxa"/>
          </w:tcPr>
          <w:p w:rsidR="00D40F11" w:rsidRDefault="00D40F11" w:rsidP="008B63D6">
            <w:pPr>
              <w:jc w:val="right"/>
            </w:pPr>
          </w:p>
        </w:tc>
        <w:tc>
          <w:tcPr>
            <w:tcW w:w="1164" w:type="dxa"/>
          </w:tcPr>
          <w:p w:rsidR="00D40F11" w:rsidRDefault="00D40F11" w:rsidP="00B67525"/>
        </w:tc>
      </w:tr>
      <w:tr w:rsidR="00C74DDF" w:rsidTr="00D40F11">
        <w:trPr>
          <w:trHeight w:val="282"/>
        </w:trPr>
        <w:tc>
          <w:tcPr>
            <w:tcW w:w="2518" w:type="dxa"/>
          </w:tcPr>
          <w:p w:rsidR="00C74DDF" w:rsidRDefault="00C74DDF" w:rsidP="00B67525"/>
        </w:tc>
        <w:tc>
          <w:tcPr>
            <w:tcW w:w="3872" w:type="dxa"/>
          </w:tcPr>
          <w:p w:rsidR="00C74DDF" w:rsidRDefault="00C74DDF" w:rsidP="00C74DDF"/>
        </w:tc>
        <w:tc>
          <w:tcPr>
            <w:tcW w:w="945" w:type="dxa"/>
          </w:tcPr>
          <w:p w:rsidR="00C74DDF" w:rsidRDefault="00C74DDF" w:rsidP="00B67525"/>
        </w:tc>
        <w:tc>
          <w:tcPr>
            <w:tcW w:w="1157" w:type="dxa"/>
          </w:tcPr>
          <w:p w:rsidR="00C74DDF" w:rsidRDefault="00C74DDF" w:rsidP="008B63D6">
            <w:pPr>
              <w:jc w:val="right"/>
            </w:pPr>
          </w:p>
        </w:tc>
        <w:tc>
          <w:tcPr>
            <w:tcW w:w="1164" w:type="dxa"/>
          </w:tcPr>
          <w:p w:rsidR="00C74DDF" w:rsidRDefault="00C74DDF" w:rsidP="00B67525"/>
        </w:tc>
      </w:tr>
    </w:tbl>
    <w:p w:rsidR="00D40F11" w:rsidRDefault="00D40F11" w:rsidP="00D40F11"/>
    <w:p w:rsidR="00332B2B" w:rsidRPr="00332B2B" w:rsidRDefault="00332B2B" w:rsidP="00D40F11">
      <w:pPr>
        <w:rPr>
          <w:i/>
        </w:rPr>
      </w:pPr>
      <w:r>
        <w:rPr>
          <w:i/>
        </w:rPr>
        <w:t>The table above will change as the campaign unfolds so don’t get bogged down in too many details.  Work toward a high level overview of the major tactics and about when they will launch.  Then update throughout the year as you execute, including the results.  You will never regret having a quick, go-to place where you can see the results of your efforts.</w:t>
      </w:r>
    </w:p>
    <w:p w:rsidR="009278B0" w:rsidRDefault="009278B0" w:rsidP="00720EA7"/>
    <w:p w:rsidR="009D3F84" w:rsidRDefault="006156AD" w:rsidP="006156AD">
      <w:pPr>
        <w:pStyle w:val="Heading2"/>
      </w:pPr>
      <w:bookmarkStart w:id="10" w:name="_Toc425523052"/>
      <w:r w:rsidRPr="00A02574">
        <w:t xml:space="preserve">Promo: </w:t>
      </w:r>
      <w:r w:rsidR="00332B2B">
        <w:t>Campaign B</w:t>
      </w:r>
      <w:bookmarkEnd w:id="10"/>
    </w:p>
    <w:p w:rsidR="00332B2B" w:rsidRDefault="00332B2B" w:rsidP="00332B2B"/>
    <w:p w:rsidR="00332B2B" w:rsidRPr="00332B2B" w:rsidRDefault="00332B2B" w:rsidP="00332B2B">
      <w:pPr>
        <w:rPr>
          <w:i/>
        </w:rPr>
      </w:pPr>
      <w:r>
        <w:rPr>
          <w:i/>
        </w:rPr>
        <w:t>For more complex organization, here is another approach that may be better</w:t>
      </w:r>
    </w:p>
    <w:p w:rsidR="00720EA7" w:rsidRPr="0050548A" w:rsidRDefault="00720EA7" w:rsidP="00720EA7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Market Overview</w:t>
      </w:r>
    </w:p>
    <w:p w:rsidR="00720EA7" w:rsidRPr="00720EA7" w:rsidRDefault="00720EA7" w:rsidP="00720EA7">
      <w:pPr>
        <w:rPr>
          <w:b/>
        </w:rPr>
      </w:pPr>
    </w:p>
    <w:tbl>
      <w:tblPr>
        <w:tblStyle w:val="GridTable5Dark-Accent11"/>
        <w:tblW w:w="0" w:type="auto"/>
        <w:tblInd w:w="198" w:type="dxa"/>
        <w:tblLook w:val="0480" w:firstRow="0" w:lastRow="0" w:firstColumn="1" w:lastColumn="0" w:noHBand="0" w:noVBand="1"/>
      </w:tblPr>
      <w:tblGrid>
        <w:gridCol w:w="2520"/>
        <w:gridCol w:w="6354"/>
      </w:tblGrid>
      <w:tr w:rsidR="008B3B23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8B3B23" w:rsidRDefault="008B3B23" w:rsidP="00720EA7">
            <w:pPr>
              <w:rPr>
                <w:color w:val="FFFFFF"/>
              </w:rPr>
            </w:pPr>
            <w:r>
              <w:rPr>
                <w:color w:val="FFFFFF"/>
              </w:rPr>
              <w:t>Customer Segment</w:t>
            </w:r>
          </w:p>
        </w:tc>
        <w:tc>
          <w:tcPr>
            <w:tcW w:w="6354" w:type="dxa"/>
          </w:tcPr>
          <w:p w:rsidR="008B3B23" w:rsidRDefault="008B3B23" w:rsidP="00720E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B23" w:rsidTr="00332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8B3B23" w:rsidRDefault="008B3B23" w:rsidP="00720EA7">
            <w:pPr>
              <w:rPr>
                <w:color w:val="FFFFFF"/>
              </w:rPr>
            </w:pPr>
            <w:r>
              <w:rPr>
                <w:color w:val="FFFFFF"/>
              </w:rPr>
              <w:t>Product GM</w:t>
            </w:r>
          </w:p>
        </w:tc>
        <w:tc>
          <w:tcPr>
            <w:tcW w:w="6354" w:type="dxa"/>
          </w:tcPr>
          <w:p w:rsidR="008B3B23" w:rsidRDefault="008B3B23" w:rsidP="00720E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B23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8B3B23" w:rsidRDefault="008B3B23" w:rsidP="00720EA7">
            <w:pPr>
              <w:rPr>
                <w:color w:val="FFFFFF"/>
              </w:rPr>
            </w:pPr>
            <w:r>
              <w:rPr>
                <w:color w:val="FFFFFF"/>
              </w:rPr>
              <w:t>Product Tech</w:t>
            </w:r>
          </w:p>
        </w:tc>
        <w:tc>
          <w:tcPr>
            <w:tcW w:w="6354" w:type="dxa"/>
          </w:tcPr>
          <w:p w:rsidR="008B3B23" w:rsidRDefault="008B3B23" w:rsidP="00720E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0EA7" w:rsidTr="00332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720EA7" w:rsidRPr="002C4168" w:rsidRDefault="00720EA7" w:rsidP="00720EA7">
            <w:pPr>
              <w:rPr>
                <w:color w:val="FFFFFF"/>
              </w:rPr>
            </w:pPr>
            <w:r>
              <w:rPr>
                <w:color w:val="FFFFFF"/>
              </w:rPr>
              <w:t>Estimated Market Size</w:t>
            </w:r>
          </w:p>
        </w:tc>
        <w:tc>
          <w:tcPr>
            <w:tcW w:w="6354" w:type="dxa"/>
          </w:tcPr>
          <w:p w:rsidR="00720EA7" w:rsidRDefault="00720EA7" w:rsidP="00720E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0EA7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720EA7" w:rsidRDefault="00720EA7" w:rsidP="00720EA7">
            <w:pPr>
              <w:rPr>
                <w:color w:val="FFFFFF"/>
              </w:rPr>
            </w:pPr>
            <w:r>
              <w:rPr>
                <w:color w:val="FFFFFF"/>
              </w:rPr>
              <w:t>Total Possible Accounts</w:t>
            </w:r>
          </w:p>
        </w:tc>
        <w:tc>
          <w:tcPr>
            <w:tcW w:w="6354" w:type="dxa"/>
          </w:tcPr>
          <w:p w:rsidR="00720EA7" w:rsidRDefault="00720EA7" w:rsidP="00720E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0EA7" w:rsidTr="00332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720EA7" w:rsidRPr="002C4168" w:rsidRDefault="00720EA7" w:rsidP="00720EA7">
            <w:pPr>
              <w:rPr>
                <w:color w:val="FFFFFF"/>
              </w:rPr>
            </w:pPr>
            <w:r>
              <w:rPr>
                <w:color w:val="FFFFFF"/>
              </w:rPr>
              <w:t>Average Deal Size</w:t>
            </w:r>
          </w:p>
        </w:tc>
        <w:tc>
          <w:tcPr>
            <w:tcW w:w="6354" w:type="dxa"/>
          </w:tcPr>
          <w:p w:rsidR="00720EA7" w:rsidRDefault="00720EA7" w:rsidP="00720E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0EA7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:rsidR="00720EA7" w:rsidRPr="002C4168" w:rsidRDefault="00720EA7" w:rsidP="00720EA7">
            <w:pPr>
              <w:rPr>
                <w:color w:val="FFFFFF"/>
              </w:rPr>
            </w:pPr>
            <w:r>
              <w:rPr>
                <w:color w:val="FFFFFF"/>
              </w:rPr>
              <w:t>Length Buying Cycle</w:t>
            </w:r>
          </w:p>
        </w:tc>
        <w:tc>
          <w:tcPr>
            <w:tcW w:w="6354" w:type="dxa"/>
          </w:tcPr>
          <w:p w:rsidR="00720EA7" w:rsidRDefault="00720EA7" w:rsidP="00720E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20EA7" w:rsidRDefault="00720EA7" w:rsidP="00720EA7"/>
    <w:p w:rsidR="00720EA7" w:rsidRPr="0050548A" w:rsidRDefault="00720EA7" w:rsidP="0050548A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Revenue and/or EBITDA Goals</w:t>
      </w:r>
    </w:p>
    <w:p w:rsidR="00720EA7" w:rsidRPr="002C4168" w:rsidRDefault="00720EA7" w:rsidP="00720EA7">
      <w:pPr>
        <w:rPr>
          <w:i/>
        </w:rPr>
      </w:pPr>
      <w:r>
        <w:rPr>
          <w:i/>
        </w:rPr>
        <w:t>Projected Sales Revenue and/or EBITDA by Quarter</w:t>
      </w:r>
    </w:p>
    <w:p w:rsidR="00720EA7" w:rsidRDefault="00720EA7" w:rsidP="00720EA7">
      <w:pPr>
        <w:rPr>
          <w:b/>
        </w:rPr>
      </w:pPr>
    </w:p>
    <w:tbl>
      <w:tblPr>
        <w:tblStyle w:val="GridTable5Dark-Accent11"/>
        <w:tblW w:w="0" w:type="auto"/>
        <w:tblInd w:w="108" w:type="dxa"/>
        <w:tblLook w:val="04A0" w:firstRow="1" w:lastRow="0" w:firstColumn="1" w:lastColumn="0" w:noHBand="0" w:noVBand="1"/>
      </w:tblPr>
      <w:tblGrid>
        <w:gridCol w:w="1225"/>
        <w:gridCol w:w="1603"/>
        <w:gridCol w:w="1603"/>
        <w:gridCol w:w="1603"/>
        <w:gridCol w:w="1603"/>
        <w:gridCol w:w="1605"/>
      </w:tblGrid>
      <w:tr w:rsidR="00720EA7" w:rsidTr="00332B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dxa"/>
          </w:tcPr>
          <w:p w:rsidR="00720EA7" w:rsidRPr="002C4168" w:rsidRDefault="00720EA7" w:rsidP="00720EA7">
            <w:pPr>
              <w:jc w:val="center"/>
              <w:rPr>
                <w:color w:val="FFFFFF"/>
              </w:rPr>
            </w:pPr>
            <w:r w:rsidRPr="002C4168">
              <w:rPr>
                <w:color w:val="FFFFFF"/>
              </w:rPr>
              <w:t>Year</w:t>
            </w:r>
          </w:p>
        </w:tc>
        <w:tc>
          <w:tcPr>
            <w:tcW w:w="1608" w:type="dxa"/>
          </w:tcPr>
          <w:p w:rsidR="00720EA7" w:rsidRPr="002C4168" w:rsidRDefault="00720EA7" w:rsidP="00720E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 w:rsidRPr="002C4168">
              <w:rPr>
                <w:color w:val="FFFFFF"/>
              </w:rPr>
              <w:t>Q1</w:t>
            </w:r>
          </w:p>
        </w:tc>
        <w:tc>
          <w:tcPr>
            <w:tcW w:w="1608" w:type="dxa"/>
          </w:tcPr>
          <w:p w:rsidR="00720EA7" w:rsidRPr="002C4168" w:rsidRDefault="00720EA7" w:rsidP="00720E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 w:rsidRPr="002C4168">
              <w:rPr>
                <w:color w:val="FFFFFF"/>
              </w:rPr>
              <w:t>Q2</w:t>
            </w:r>
          </w:p>
        </w:tc>
        <w:tc>
          <w:tcPr>
            <w:tcW w:w="1608" w:type="dxa"/>
          </w:tcPr>
          <w:p w:rsidR="00720EA7" w:rsidRPr="002C4168" w:rsidRDefault="00720EA7" w:rsidP="00720E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 w:rsidRPr="002C4168">
              <w:rPr>
                <w:color w:val="FFFFFF"/>
              </w:rPr>
              <w:t>Q3</w:t>
            </w:r>
          </w:p>
        </w:tc>
        <w:tc>
          <w:tcPr>
            <w:tcW w:w="1608" w:type="dxa"/>
          </w:tcPr>
          <w:p w:rsidR="00720EA7" w:rsidRPr="002C4168" w:rsidRDefault="00720EA7" w:rsidP="00720E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 w:rsidRPr="002C4168">
              <w:rPr>
                <w:color w:val="FFFFFF"/>
              </w:rPr>
              <w:t>Q4</w:t>
            </w:r>
          </w:p>
        </w:tc>
        <w:tc>
          <w:tcPr>
            <w:tcW w:w="1609" w:type="dxa"/>
          </w:tcPr>
          <w:p w:rsidR="00720EA7" w:rsidRPr="002C4168" w:rsidRDefault="00720EA7" w:rsidP="00720E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</w:rPr>
            </w:pPr>
            <w:r>
              <w:rPr>
                <w:color w:val="FFFFFF"/>
              </w:rPr>
              <w:t>Total</w:t>
            </w:r>
          </w:p>
        </w:tc>
      </w:tr>
      <w:tr w:rsidR="00720EA7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dxa"/>
          </w:tcPr>
          <w:p w:rsidR="00720EA7" w:rsidRDefault="00720EA7" w:rsidP="00720EA7">
            <w:pPr>
              <w:rPr>
                <w:b w:val="0"/>
              </w:rPr>
            </w:pPr>
            <w:r>
              <w:rPr>
                <w:b w:val="0"/>
              </w:rPr>
              <w:t>2015</w:t>
            </w:r>
          </w:p>
        </w:tc>
        <w:tc>
          <w:tcPr>
            <w:tcW w:w="1608" w:type="dxa"/>
          </w:tcPr>
          <w:p w:rsidR="00720EA7" w:rsidRPr="00FD33A9" w:rsidRDefault="00720EA7" w:rsidP="00720E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8" w:type="dxa"/>
          </w:tcPr>
          <w:p w:rsidR="00720EA7" w:rsidRPr="00FD33A9" w:rsidRDefault="00720EA7" w:rsidP="00720E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8" w:type="dxa"/>
          </w:tcPr>
          <w:p w:rsidR="00720EA7" w:rsidRDefault="00720EA7" w:rsidP="00720E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608" w:type="dxa"/>
          </w:tcPr>
          <w:p w:rsidR="00720EA7" w:rsidRDefault="00720EA7" w:rsidP="00720E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609" w:type="dxa"/>
          </w:tcPr>
          <w:p w:rsidR="00720EA7" w:rsidRPr="00C13C0B" w:rsidRDefault="00720EA7" w:rsidP="00720EA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</w:tbl>
    <w:p w:rsidR="00720EA7" w:rsidRDefault="00720EA7" w:rsidP="00720EA7">
      <w:pPr>
        <w:rPr>
          <w:b/>
        </w:rPr>
      </w:pPr>
    </w:p>
    <w:p w:rsidR="008B3B23" w:rsidRDefault="008B3B23" w:rsidP="008B3B23">
      <w:pPr>
        <w:pStyle w:val="Heading4"/>
        <w:rPr>
          <w:b/>
        </w:rPr>
      </w:pPr>
    </w:p>
    <w:p w:rsidR="008B3B23" w:rsidRPr="0050548A" w:rsidRDefault="009B6A70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</w:t>
      </w:r>
      <w:r w:rsidR="008B3B23" w:rsidRPr="0050548A">
        <w:rPr>
          <w:b/>
          <w:sz w:val="24"/>
          <w:szCs w:val="24"/>
        </w:rPr>
        <w:t>Marketing Investment + Impact</w:t>
      </w:r>
    </w:p>
    <w:p w:rsidR="00CE3116" w:rsidRPr="00CE3116" w:rsidRDefault="00CE3116" w:rsidP="00CE3116"/>
    <w:tbl>
      <w:tblPr>
        <w:tblStyle w:val="GridTable5Dark-Accent11"/>
        <w:tblW w:w="0" w:type="auto"/>
        <w:tblInd w:w="108" w:type="dxa"/>
        <w:tblLook w:val="0480" w:firstRow="0" w:lastRow="0" w:firstColumn="1" w:lastColumn="0" w:noHBand="0" w:noVBand="1"/>
      </w:tblPr>
      <w:tblGrid>
        <w:gridCol w:w="1872"/>
        <w:gridCol w:w="2520"/>
      </w:tblGrid>
      <w:tr w:rsidR="00CE3116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</w:tcPr>
          <w:p w:rsidR="00CE3116" w:rsidRPr="00CE3116" w:rsidRDefault="00CE3116" w:rsidP="00B67525">
            <w:pPr>
              <w:rPr>
                <w:b w:val="0"/>
              </w:rPr>
            </w:pPr>
            <w:r>
              <w:rPr>
                <w:b w:val="0"/>
              </w:rPr>
              <w:t>Investment</w:t>
            </w:r>
          </w:p>
        </w:tc>
        <w:tc>
          <w:tcPr>
            <w:tcW w:w="2520" w:type="dxa"/>
          </w:tcPr>
          <w:p w:rsidR="00CE3116" w:rsidRPr="00CE3116" w:rsidRDefault="00CE3116" w:rsidP="00B6752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E3116" w:rsidTr="00332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</w:tcPr>
          <w:p w:rsidR="00CE3116" w:rsidRPr="00CE3116" w:rsidRDefault="00CE3116" w:rsidP="00B67525">
            <w:pPr>
              <w:rPr>
                <w:b w:val="0"/>
              </w:rPr>
            </w:pPr>
            <w:r>
              <w:rPr>
                <w:b w:val="0"/>
              </w:rPr>
              <w:t>Impact</w:t>
            </w:r>
          </w:p>
        </w:tc>
        <w:tc>
          <w:tcPr>
            <w:tcW w:w="2520" w:type="dxa"/>
          </w:tcPr>
          <w:p w:rsidR="00CE3116" w:rsidRPr="00CE3116" w:rsidRDefault="00CE3116" w:rsidP="00B6752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96802" w:rsidTr="00332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</w:tcPr>
          <w:p w:rsidR="00A96802" w:rsidRDefault="00A96802" w:rsidP="00B67525">
            <w:pPr>
              <w:rPr>
                <w:b w:val="0"/>
              </w:rPr>
            </w:pPr>
            <w:r>
              <w:rPr>
                <w:b w:val="0"/>
              </w:rPr>
              <w:t>ROI</w:t>
            </w:r>
          </w:p>
        </w:tc>
        <w:tc>
          <w:tcPr>
            <w:tcW w:w="2520" w:type="dxa"/>
          </w:tcPr>
          <w:p w:rsidR="00A96802" w:rsidRPr="00CE3116" w:rsidRDefault="00A96802" w:rsidP="00B6752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B3B23" w:rsidRDefault="008B3B23" w:rsidP="008B3B23"/>
    <w:p w:rsidR="008B3B23" w:rsidRPr="0050548A" w:rsidRDefault="008B3B23" w:rsidP="008B3B23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Value Proposition</w:t>
      </w:r>
    </w:p>
    <w:p w:rsidR="008B3B23" w:rsidRDefault="008B3B23" w:rsidP="008B3B23"/>
    <w:p w:rsidR="008B3B23" w:rsidRDefault="008B3B23" w:rsidP="008B3B23">
      <w:pPr>
        <w:pStyle w:val="Heading3"/>
      </w:pPr>
      <w:bookmarkStart w:id="11" w:name="_Toc425523053"/>
      <w:r>
        <w:lastRenderedPageBreak/>
        <w:t>Marketing Strategies</w:t>
      </w:r>
      <w:bookmarkEnd w:id="11"/>
    </w:p>
    <w:p w:rsidR="008B3B23" w:rsidRPr="0050548A" w:rsidRDefault="007A71A7" w:rsidP="008B3B23">
      <w:pPr>
        <w:rPr>
          <w:b/>
          <w:sz w:val="24"/>
          <w:szCs w:val="24"/>
        </w:rPr>
      </w:pPr>
      <w:r w:rsidRPr="0050548A">
        <w:rPr>
          <w:b/>
          <w:sz w:val="24"/>
          <w:szCs w:val="24"/>
        </w:rPr>
        <w:t>1. Pull-Based Marketing and Digital Nurturing</w:t>
      </w:r>
    </w:p>
    <w:p w:rsidR="007A71A7" w:rsidRDefault="00A96802" w:rsidP="008B3B23">
      <w:pPr>
        <w:rPr>
          <w:i/>
        </w:rPr>
      </w:pPr>
      <w:r w:rsidRPr="00332B2B">
        <w:rPr>
          <w:b/>
          <w:i/>
          <w:noProof/>
          <w:lang w:eastAsia="en-US"/>
        </w:rPr>
        <w:drawing>
          <wp:anchor distT="0" distB="0" distL="114300" distR="114300" simplePos="0" relativeHeight="251663872" behindDoc="1" locked="0" layoutInCell="1" allowOverlap="1" wp14:anchorId="659A6682" wp14:editId="6F5B63E3">
            <wp:simplePos x="0" y="0"/>
            <wp:positionH relativeFrom="column">
              <wp:posOffset>4164330</wp:posOffset>
            </wp:positionH>
            <wp:positionV relativeFrom="paragraph">
              <wp:posOffset>-215900</wp:posOffset>
            </wp:positionV>
            <wp:extent cx="2472690" cy="2202180"/>
            <wp:effectExtent l="19050" t="0" r="41910" b="64770"/>
            <wp:wrapThrough wrapText="bothSides">
              <wp:wrapPolygon edited="0">
                <wp:start x="-166" y="0"/>
                <wp:lineTo x="-166" y="561"/>
                <wp:lineTo x="8320" y="17938"/>
                <wp:lineTo x="8320" y="19993"/>
                <wp:lineTo x="8820" y="20927"/>
                <wp:lineTo x="9985" y="20927"/>
                <wp:lineTo x="10317" y="22048"/>
                <wp:lineTo x="11316" y="22048"/>
                <wp:lineTo x="11815" y="20927"/>
                <wp:lineTo x="13146" y="18125"/>
                <wp:lineTo x="19304" y="5979"/>
                <wp:lineTo x="21800" y="187"/>
                <wp:lineTo x="21800" y="0"/>
                <wp:lineTo x="-166" y="0"/>
              </wp:wrapPolygon>
            </wp:wrapThrough>
            <wp:docPr id="27" name="Diagram 2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B2B">
        <w:rPr>
          <w:i/>
        </w:rPr>
        <w:t>sample of a nurturing approach</w:t>
      </w:r>
    </w:p>
    <w:p w:rsidR="00332B2B" w:rsidRDefault="00332B2B" w:rsidP="008B3B23"/>
    <w:tbl>
      <w:tblPr>
        <w:tblStyle w:val="GridTable5Dark-Accent11"/>
        <w:tblW w:w="0" w:type="auto"/>
        <w:tblInd w:w="108" w:type="dxa"/>
        <w:tblLook w:val="0480" w:firstRow="0" w:lastRow="0" w:firstColumn="1" w:lastColumn="0" w:noHBand="0" w:noVBand="1"/>
      </w:tblPr>
      <w:tblGrid>
        <w:gridCol w:w="1872"/>
        <w:gridCol w:w="2520"/>
      </w:tblGrid>
      <w:tr w:rsidR="00332B2B" w:rsidTr="005768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</w:tcPr>
          <w:p w:rsidR="00332B2B" w:rsidRPr="00CE3116" w:rsidRDefault="00332B2B" w:rsidP="00576830">
            <w:pPr>
              <w:rPr>
                <w:b w:val="0"/>
              </w:rPr>
            </w:pPr>
            <w:r>
              <w:rPr>
                <w:b w:val="0"/>
              </w:rPr>
              <w:t>Investment</w:t>
            </w:r>
          </w:p>
        </w:tc>
        <w:tc>
          <w:tcPr>
            <w:tcW w:w="2520" w:type="dxa"/>
          </w:tcPr>
          <w:p w:rsidR="00332B2B" w:rsidRPr="00CE3116" w:rsidRDefault="00332B2B" w:rsidP="005768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32B2B" w:rsidTr="00576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</w:tcPr>
          <w:p w:rsidR="00332B2B" w:rsidRPr="00CE3116" w:rsidRDefault="00332B2B" w:rsidP="00576830">
            <w:pPr>
              <w:rPr>
                <w:b w:val="0"/>
              </w:rPr>
            </w:pPr>
            <w:r>
              <w:rPr>
                <w:b w:val="0"/>
              </w:rPr>
              <w:t>Impact</w:t>
            </w:r>
          </w:p>
        </w:tc>
        <w:tc>
          <w:tcPr>
            <w:tcW w:w="2520" w:type="dxa"/>
          </w:tcPr>
          <w:p w:rsidR="00332B2B" w:rsidRPr="00CE3116" w:rsidRDefault="00332B2B" w:rsidP="0057683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2B2B" w:rsidTr="005768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</w:tcPr>
          <w:p w:rsidR="00332B2B" w:rsidRDefault="00332B2B" w:rsidP="00576830">
            <w:pPr>
              <w:rPr>
                <w:b w:val="0"/>
              </w:rPr>
            </w:pPr>
            <w:r>
              <w:rPr>
                <w:b w:val="0"/>
              </w:rPr>
              <w:t>ROI</w:t>
            </w:r>
          </w:p>
        </w:tc>
        <w:tc>
          <w:tcPr>
            <w:tcW w:w="2520" w:type="dxa"/>
          </w:tcPr>
          <w:p w:rsidR="00332B2B" w:rsidRPr="00CE3116" w:rsidRDefault="00332B2B" w:rsidP="0057683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A96802" w:rsidRDefault="00A96802" w:rsidP="008B3B23"/>
    <w:p w:rsidR="00A96802" w:rsidRDefault="00A96802" w:rsidP="008B3B23"/>
    <w:p w:rsidR="007A71A7" w:rsidRDefault="007A71A7" w:rsidP="008B3B23"/>
    <w:tbl>
      <w:tblPr>
        <w:tblStyle w:val="GridTable4-Accent61"/>
        <w:tblW w:w="0" w:type="auto"/>
        <w:tblInd w:w="108" w:type="dxa"/>
        <w:tblLayout w:type="fixed"/>
        <w:tblLook w:val="0400" w:firstRow="0" w:lastRow="0" w:firstColumn="0" w:lastColumn="0" w:noHBand="0" w:noVBand="1"/>
      </w:tblPr>
      <w:tblGrid>
        <w:gridCol w:w="1530"/>
        <w:gridCol w:w="1530"/>
        <w:gridCol w:w="3600"/>
        <w:gridCol w:w="900"/>
        <w:gridCol w:w="951"/>
        <w:gridCol w:w="957"/>
      </w:tblGrid>
      <w:tr w:rsidR="00A96802" w:rsidTr="00B6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30" w:type="dxa"/>
          </w:tcPr>
          <w:p w:rsidR="00A96802" w:rsidRPr="006C1AEE" w:rsidRDefault="00A96802" w:rsidP="00B67525">
            <w:pPr>
              <w:rPr>
                <w:b/>
              </w:rPr>
            </w:pPr>
            <w:r w:rsidRPr="006C1AEE">
              <w:rPr>
                <w:b/>
              </w:rPr>
              <w:t>Tactic</w:t>
            </w:r>
          </w:p>
        </w:tc>
        <w:tc>
          <w:tcPr>
            <w:tcW w:w="1530" w:type="dxa"/>
          </w:tcPr>
          <w:p w:rsidR="00A96802" w:rsidRPr="00E7483E" w:rsidRDefault="00A96802" w:rsidP="00B67525">
            <w:pPr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3600" w:type="dxa"/>
          </w:tcPr>
          <w:p w:rsidR="00A96802" w:rsidRPr="00E7483E" w:rsidRDefault="00A96802" w:rsidP="00B67525">
            <w:pPr>
              <w:rPr>
                <w:b/>
              </w:rPr>
            </w:pPr>
            <w:r w:rsidRPr="00E7483E">
              <w:rPr>
                <w:b/>
              </w:rPr>
              <w:t>Description</w:t>
            </w:r>
          </w:p>
        </w:tc>
        <w:tc>
          <w:tcPr>
            <w:tcW w:w="900" w:type="dxa"/>
          </w:tcPr>
          <w:p w:rsidR="00A96802" w:rsidRPr="00E7483E" w:rsidRDefault="00A96802" w:rsidP="00B67525">
            <w:pPr>
              <w:rPr>
                <w:b/>
              </w:rPr>
            </w:pPr>
            <w:r w:rsidRPr="00E7483E">
              <w:rPr>
                <w:b/>
              </w:rPr>
              <w:t>Timing</w:t>
            </w:r>
          </w:p>
        </w:tc>
        <w:tc>
          <w:tcPr>
            <w:tcW w:w="951" w:type="dxa"/>
          </w:tcPr>
          <w:p w:rsidR="00A96802" w:rsidRPr="00E7483E" w:rsidRDefault="00A96802" w:rsidP="00B67525">
            <w:pPr>
              <w:jc w:val="center"/>
              <w:rPr>
                <w:b/>
              </w:rPr>
            </w:pPr>
            <w:r>
              <w:rPr>
                <w:b/>
              </w:rPr>
              <w:t>Cost</w:t>
            </w:r>
          </w:p>
        </w:tc>
        <w:tc>
          <w:tcPr>
            <w:tcW w:w="957" w:type="dxa"/>
          </w:tcPr>
          <w:p w:rsidR="00A96802" w:rsidRDefault="00A96802" w:rsidP="00B67525">
            <w:pPr>
              <w:rPr>
                <w:b/>
              </w:rPr>
            </w:pPr>
            <w:r>
              <w:rPr>
                <w:b/>
              </w:rPr>
              <w:t xml:space="preserve">Results </w:t>
            </w:r>
          </w:p>
        </w:tc>
      </w:tr>
      <w:tr w:rsidR="00A96802" w:rsidTr="00B67525">
        <w:tc>
          <w:tcPr>
            <w:tcW w:w="1530" w:type="dxa"/>
          </w:tcPr>
          <w:p w:rsidR="00A96802" w:rsidRPr="006C1AEE" w:rsidRDefault="00A96802" w:rsidP="00B67525"/>
        </w:tc>
        <w:tc>
          <w:tcPr>
            <w:tcW w:w="1530" w:type="dxa"/>
          </w:tcPr>
          <w:p w:rsidR="00A96802" w:rsidRDefault="00A96802" w:rsidP="00B67525"/>
        </w:tc>
        <w:tc>
          <w:tcPr>
            <w:tcW w:w="3600" w:type="dxa"/>
          </w:tcPr>
          <w:p w:rsidR="00A96802" w:rsidRPr="007A71A7" w:rsidRDefault="00A96802" w:rsidP="00B67525"/>
        </w:tc>
        <w:tc>
          <w:tcPr>
            <w:tcW w:w="900" w:type="dxa"/>
          </w:tcPr>
          <w:p w:rsidR="00A96802" w:rsidRDefault="00A96802" w:rsidP="00B67525"/>
        </w:tc>
        <w:tc>
          <w:tcPr>
            <w:tcW w:w="951" w:type="dxa"/>
          </w:tcPr>
          <w:p w:rsidR="00A96802" w:rsidRDefault="00A96802" w:rsidP="00A96802">
            <w:pPr>
              <w:jc w:val="right"/>
            </w:pPr>
          </w:p>
        </w:tc>
        <w:tc>
          <w:tcPr>
            <w:tcW w:w="957" w:type="dxa"/>
          </w:tcPr>
          <w:p w:rsidR="00A96802" w:rsidRDefault="00A96802" w:rsidP="00B67525"/>
        </w:tc>
      </w:tr>
      <w:tr w:rsidR="00A96802" w:rsidTr="00B67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30" w:type="dxa"/>
          </w:tcPr>
          <w:p w:rsidR="00A96802" w:rsidRPr="006C1AEE" w:rsidRDefault="00A96802" w:rsidP="00B67525"/>
        </w:tc>
        <w:tc>
          <w:tcPr>
            <w:tcW w:w="1530" w:type="dxa"/>
          </w:tcPr>
          <w:p w:rsidR="00A96802" w:rsidRDefault="00A96802" w:rsidP="00B67525"/>
        </w:tc>
        <w:tc>
          <w:tcPr>
            <w:tcW w:w="3600" w:type="dxa"/>
          </w:tcPr>
          <w:p w:rsidR="00A96802" w:rsidRPr="007A71A7" w:rsidRDefault="00A96802" w:rsidP="00B67525"/>
        </w:tc>
        <w:tc>
          <w:tcPr>
            <w:tcW w:w="900" w:type="dxa"/>
          </w:tcPr>
          <w:p w:rsidR="00A96802" w:rsidRDefault="00A96802" w:rsidP="00B67525"/>
        </w:tc>
        <w:tc>
          <w:tcPr>
            <w:tcW w:w="951" w:type="dxa"/>
          </w:tcPr>
          <w:p w:rsidR="00A96802" w:rsidRDefault="00A96802" w:rsidP="00B67525">
            <w:pPr>
              <w:jc w:val="right"/>
            </w:pPr>
          </w:p>
        </w:tc>
        <w:tc>
          <w:tcPr>
            <w:tcW w:w="957" w:type="dxa"/>
          </w:tcPr>
          <w:p w:rsidR="00A96802" w:rsidRDefault="00A96802" w:rsidP="00B67525"/>
        </w:tc>
      </w:tr>
    </w:tbl>
    <w:p w:rsidR="00A96802" w:rsidRDefault="00A96802" w:rsidP="008B3B23"/>
    <w:p w:rsidR="00332B2B" w:rsidRDefault="00332B2B" w:rsidP="008B3B23">
      <w:pPr>
        <w:rPr>
          <w:b/>
          <w:color w:val="242852" w:themeColor="text2"/>
        </w:rPr>
      </w:pPr>
    </w:p>
    <w:p w:rsidR="007A71A7" w:rsidRPr="00CE3116" w:rsidRDefault="007A71A7" w:rsidP="008B3B23">
      <w:pPr>
        <w:rPr>
          <w:b/>
          <w:color w:val="242852" w:themeColor="text2"/>
        </w:rPr>
      </w:pPr>
      <w:r w:rsidRPr="00CE3116">
        <w:rPr>
          <w:b/>
          <w:color w:val="242852" w:themeColor="text2"/>
        </w:rPr>
        <w:t>Critical Issues/Risks</w:t>
      </w:r>
    </w:p>
    <w:p w:rsidR="00332B2B" w:rsidRDefault="00332B2B" w:rsidP="0086610B">
      <w:pPr>
        <w:pStyle w:val="ListParagraph"/>
        <w:numPr>
          <w:ilvl w:val="0"/>
          <w:numId w:val="6"/>
        </w:numPr>
        <w:rPr>
          <w:i/>
          <w:color w:val="242852" w:themeColor="text2"/>
        </w:rPr>
      </w:pPr>
      <w:r>
        <w:rPr>
          <w:i/>
          <w:color w:val="242852" w:themeColor="text2"/>
        </w:rPr>
        <w:t>List them here</w:t>
      </w:r>
    </w:p>
    <w:p w:rsidR="007A71A7" w:rsidRPr="007A71A7" w:rsidRDefault="00332B2B" w:rsidP="0086610B">
      <w:pPr>
        <w:pStyle w:val="ListParagraph"/>
        <w:numPr>
          <w:ilvl w:val="0"/>
          <w:numId w:val="6"/>
        </w:numPr>
        <w:rPr>
          <w:i/>
          <w:color w:val="242852" w:themeColor="text2"/>
        </w:rPr>
      </w:pPr>
      <w:r>
        <w:rPr>
          <w:i/>
          <w:color w:val="242852" w:themeColor="text2"/>
        </w:rPr>
        <w:t xml:space="preserve">In reality, you’ll likely be asked in your career to write a marketing plan for something you think is never going to be ready in time. Use a category like this to capture that information up front.  You can even say something like, “Product will need to be in BETA by DATE in order to launch at X tradeshow as planned.”  Don’t be snarky – but respectfully capture your concerns when it makes sense.   </w:t>
      </w:r>
    </w:p>
    <w:p w:rsidR="007A71A7" w:rsidRDefault="007A71A7" w:rsidP="008B3B23"/>
    <w:p w:rsidR="00105970" w:rsidRDefault="00105970" w:rsidP="00796965"/>
    <w:p w:rsidR="00B43E15" w:rsidRDefault="00332B2B" w:rsidP="00D715D8">
      <w:pPr>
        <w:pStyle w:val="Heading2"/>
      </w:pPr>
      <w:bookmarkStart w:id="12" w:name="_Toc425523054"/>
      <w:r>
        <w:t>T</w:t>
      </w:r>
      <w:r w:rsidR="0042003F">
        <w:t>radeshows</w:t>
      </w:r>
      <w:bookmarkEnd w:id="12"/>
    </w:p>
    <w:p w:rsidR="0002696E" w:rsidRPr="0050548A" w:rsidRDefault="00332B2B" w:rsidP="0050548A">
      <w:pPr>
        <w:rPr>
          <w:b/>
          <w:sz w:val="24"/>
          <w:szCs w:val="24"/>
        </w:rPr>
      </w:pPr>
      <w:r>
        <w:rPr>
          <w:b/>
          <w:sz w:val="24"/>
          <w:szCs w:val="24"/>
        </w:rPr>
        <w:t>SHOW NAME</w:t>
      </w:r>
    </w:p>
    <w:tbl>
      <w:tblPr>
        <w:tblStyle w:val="GridTable4-Accent61"/>
        <w:tblW w:w="0" w:type="auto"/>
        <w:tblInd w:w="108" w:type="dxa"/>
        <w:tblLook w:val="0400" w:firstRow="0" w:lastRow="0" w:firstColumn="0" w:lastColumn="0" w:noHBand="0" w:noVBand="1"/>
      </w:tblPr>
      <w:tblGrid>
        <w:gridCol w:w="2070"/>
        <w:gridCol w:w="7110"/>
      </w:tblGrid>
      <w:tr w:rsidR="0002696E" w:rsidTr="002671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070" w:type="dxa"/>
          </w:tcPr>
          <w:p w:rsidR="0002696E" w:rsidRPr="006A79A2" w:rsidRDefault="0002696E" w:rsidP="00B17B62">
            <w:pPr>
              <w:rPr>
                <w:b/>
              </w:rPr>
            </w:pPr>
            <w:r w:rsidRPr="006A79A2">
              <w:rPr>
                <w:b/>
              </w:rPr>
              <w:t>Overview</w:t>
            </w:r>
          </w:p>
        </w:tc>
        <w:tc>
          <w:tcPr>
            <w:tcW w:w="7110" w:type="dxa"/>
          </w:tcPr>
          <w:p w:rsidR="0002696E" w:rsidRDefault="0002696E" w:rsidP="00B17B62"/>
        </w:tc>
      </w:tr>
      <w:tr w:rsidR="0002696E" w:rsidTr="00267123">
        <w:tc>
          <w:tcPr>
            <w:tcW w:w="2070" w:type="dxa"/>
          </w:tcPr>
          <w:p w:rsidR="0002696E" w:rsidRPr="006A79A2" w:rsidRDefault="0002696E" w:rsidP="00B17B62">
            <w:pPr>
              <w:rPr>
                <w:b/>
              </w:rPr>
            </w:pPr>
            <w:r>
              <w:rPr>
                <w:b/>
              </w:rPr>
              <w:t>Target</w:t>
            </w:r>
          </w:p>
        </w:tc>
        <w:tc>
          <w:tcPr>
            <w:tcW w:w="7110" w:type="dxa"/>
          </w:tcPr>
          <w:p w:rsidR="0002696E" w:rsidRPr="006A79A2" w:rsidRDefault="0002696E" w:rsidP="00B17B62"/>
        </w:tc>
      </w:tr>
      <w:tr w:rsidR="0002696E" w:rsidTr="002671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070" w:type="dxa"/>
          </w:tcPr>
          <w:p w:rsidR="0002696E" w:rsidRPr="006A79A2" w:rsidRDefault="0002696E" w:rsidP="00B17B62">
            <w:pPr>
              <w:rPr>
                <w:b/>
              </w:rPr>
            </w:pPr>
            <w:r w:rsidRPr="006A79A2">
              <w:rPr>
                <w:b/>
              </w:rPr>
              <w:t>Attendees</w:t>
            </w:r>
          </w:p>
        </w:tc>
        <w:tc>
          <w:tcPr>
            <w:tcW w:w="7110" w:type="dxa"/>
          </w:tcPr>
          <w:p w:rsidR="0002696E" w:rsidRPr="006C5753" w:rsidRDefault="0002696E" w:rsidP="0002696E"/>
        </w:tc>
      </w:tr>
      <w:tr w:rsidR="0002696E" w:rsidTr="00267123">
        <w:tc>
          <w:tcPr>
            <w:tcW w:w="2070" w:type="dxa"/>
          </w:tcPr>
          <w:p w:rsidR="0002696E" w:rsidRPr="006A79A2" w:rsidRDefault="0002696E" w:rsidP="00B17B62">
            <w:pPr>
              <w:rPr>
                <w:b/>
              </w:rPr>
            </w:pPr>
            <w:r>
              <w:rPr>
                <w:b/>
              </w:rPr>
              <w:t>Message Finalized</w:t>
            </w:r>
          </w:p>
        </w:tc>
        <w:tc>
          <w:tcPr>
            <w:tcW w:w="7110" w:type="dxa"/>
          </w:tcPr>
          <w:p w:rsidR="0002696E" w:rsidRDefault="0002696E" w:rsidP="00B17B62"/>
        </w:tc>
      </w:tr>
      <w:tr w:rsidR="0002696E" w:rsidTr="002671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070" w:type="dxa"/>
          </w:tcPr>
          <w:p w:rsidR="0002696E" w:rsidRDefault="0002696E" w:rsidP="00B17B62">
            <w:pPr>
              <w:rPr>
                <w:b/>
              </w:rPr>
            </w:pPr>
            <w:r>
              <w:rPr>
                <w:b/>
              </w:rPr>
              <w:t>Message</w:t>
            </w:r>
          </w:p>
        </w:tc>
        <w:tc>
          <w:tcPr>
            <w:tcW w:w="7110" w:type="dxa"/>
          </w:tcPr>
          <w:p w:rsidR="0002696E" w:rsidRPr="00DE1DA4" w:rsidRDefault="0002696E" w:rsidP="00B17B62"/>
        </w:tc>
      </w:tr>
      <w:tr w:rsidR="00267123" w:rsidTr="00267123">
        <w:tc>
          <w:tcPr>
            <w:tcW w:w="2070" w:type="dxa"/>
          </w:tcPr>
          <w:p w:rsidR="00267123" w:rsidRDefault="00267123" w:rsidP="00B17B62">
            <w:pPr>
              <w:rPr>
                <w:b/>
              </w:rPr>
            </w:pPr>
            <w:r>
              <w:rPr>
                <w:b/>
              </w:rPr>
              <w:t>Marketing Support</w:t>
            </w:r>
          </w:p>
        </w:tc>
        <w:tc>
          <w:tcPr>
            <w:tcW w:w="7110" w:type="dxa"/>
          </w:tcPr>
          <w:p w:rsidR="00267123" w:rsidRPr="00DE1DA4" w:rsidRDefault="00267123" w:rsidP="00B17B62"/>
        </w:tc>
      </w:tr>
    </w:tbl>
    <w:p w:rsidR="00B17B62" w:rsidRDefault="00B17B62" w:rsidP="00B17B62">
      <w:pPr>
        <w:pStyle w:val="Header1"/>
      </w:pPr>
    </w:p>
    <w:p w:rsidR="00645997" w:rsidRDefault="00645997" w:rsidP="006E692D">
      <w:pPr>
        <w:pStyle w:val="Heading1"/>
      </w:pPr>
      <w:bookmarkStart w:id="13" w:name="_Toc425523055"/>
      <w:r>
        <w:lastRenderedPageBreak/>
        <w:t>Appendix</w:t>
      </w:r>
      <w:bookmarkEnd w:id="13"/>
    </w:p>
    <w:p w:rsidR="00332B2B" w:rsidRDefault="00332B2B" w:rsidP="00332B2B"/>
    <w:p w:rsidR="00332B2B" w:rsidRPr="00332B2B" w:rsidRDefault="00332B2B" w:rsidP="00332B2B">
      <w:pPr>
        <w:rPr>
          <w:i/>
        </w:rPr>
      </w:pPr>
      <w:r>
        <w:rPr>
          <w:i/>
        </w:rPr>
        <w:t xml:space="preserve">This can be a great place to capture items like surveys, </w:t>
      </w:r>
      <w:r w:rsidR="0042003F">
        <w:rPr>
          <w:i/>
        </w:rPr>
        <w:t>metrics from previous year that you’d like to impact, etc.</w:t>
      </w:r>
    </w:p>
    <w:sectPr w:rsidR="00332B2B" w:rsidRPr="00332B2B" w:rsidSect="00C25654">
      <w:headerReference w:type="default" r:id="rId20"/>
      <w:footerReference w:type="default" r:id="rId21"/>
      <w:pgSz w:w="12240" w:h="15840"/>
      <w:pgMar w:top="1440" w:right="1440" w:bottom="1440" w:left="1440" w:header="720" w:footer="576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DB8" w:rsidRDefault="004F7DB8">
      <w:r>
        <w:separator/>
      </w:r>
    </w:p>
    <w:p w:rsidR="004F7DB8" w:rsidRDefault="004F7DB8"/>
  </w:endnote>
  <w:endnote w:type="continuationSeparator" w:id="0">
    <w:p w:rsidR="004F7DB8" w:rsidRDefault="004F7DB8">
      <w:r>
        <w:continuationSeparator/>
      </w:r>
    </w:p>
    <w:p w:rsidR="004F7DB8" w:rsidRDefault="004F7D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26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91"/>
      <w:gridCol w:w="6552"/>
      <w:gridCol w:w="1404"/>
    </w:tblGrid>
    <w:tr w:rsidR="00AF06A0" w:rsidTr="00FC52F6">
      <w:tc>
        <w:tcPr>
          <w:tcW w:w="960" w:type="pct"/>
        </w:tcPr>
        <w:p w:rsidR="00AF06A0" w:rsidRDefault="00AF06A0" w:rsidP="00FC52F6">
          <w:pPr>
            <w:pStyle w:val="Footer"/>
          </w:pPr>
          <w:r>
            <w:t xml:space="preserve">Print: </w:t>
          </w:r>
          <w:r>
            <w:fldChar w:fldCharType="begin"/>
          </w:r>
          <w:r>
            <w:instrText xml:space="preserve"> PRINTDATE  \@ "M/d/yyyy"  \* MERGEFORMAT </w:instrText>
          </w:r>
          <w:r>
            <w:fldChar w:fldCharType="separate"/>
          </w:r>
          <w:r w:rsidR="00A86876">
            <w:rPr>
              <w:noProof/>
            </w:rPr>
            <w:t>4/8/2015</w:t>
          </w:r>
          <w:r>
            <w:rPr>
              <w:noProof/>
            </w:rPr>
            <w:fldChar w:fldCharType="end"/>
          </w:r>
        </w:p>
      </w:tc>
      <w:tc>
        <w:tcPr>
          <w:tcW w:w="3327" w:type="pct"/>
        </w:tcPr>
        <w:p w:rsidR="00AF06A0" w:rsidRDefault="004F7DB8" w:rsidP="00FC52F6">
          <w:pPr>
            <w:pStyle w:val="Footer"/>
            <w:ind w:left="-1"/>
            <w:jc w:val="center"/>
          </w:pPr>
          <w:sdt>
            <w:sdtPr>
              <w:alias w:val="Title"/>
              <w:tag w:val=""/>
              <w:id w:val="-80238178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1C2BE1">
                <w:t>YEAR Marketing Plan</w:t>
              </w:r>
            </w:sdtContent>
          </w:sdt>
        </w:p>
      </w:tc>
      <w:tc>
        <w:tcPr>
          <w:tcW w:w="713" w:type="pct"/>
        </w:tcPr>
        <w:p w:rsidR="00AF06A0" w:rsidRDefault="00AF06A0">
          <w:pPr>
            <w:pStyle w:val="Foot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A86876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</w:tc>
    </w:tr>
  </w:tbl>
  <w:p w:rsidR="00AF06A0" w:rsidRDefault="00AF0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DB8" w:rsidRDefault="004F7DB8">
      <w:r>
        <w:separator/>
      </w:r>
    </w:p>
    <w:p w:rsidR="004F7DB8" w:rsidRDefault="004F7DB8"/>
  </w:footnote>
  <w:footnote w:type="continuationSeparator" w:id="0">
    <w:p w:rsidR="004F7DB8" w:rsidRDefault="004F7DB8">
      <w:r>
        <w:continuationSeparator/>
      </w:r>
    </w:p>
    <w:p w:rsidR="004F7DB8" w:rsidRDefault="004F7DB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6A0" w:rsidRDefault="00AF06A0">
    <w:pPr>
      <w:pStyle w:val="Header"/>
    </w:pPr>
    <w:r>
      <w:t>Confidential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E1052"/>
    <w:multiLevelType w:val="hybridMultilevel"/>
    <w:tmpl w:val="770EE1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B05FB"/>
    <w:multiLevelType w:val="hybridMultilevel"/>
    <w:tmpl w:val="09A68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D570E"/>
    <w:multiLevelType w:val="hybridMultilevel"/>
    <w:tmpl w:val="078E50F4"/>
    <w:lvl w:ilvl="0" w:tplc="34AAB3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30C6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4010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CCC6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E4A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860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7E4C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14A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9628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F3F0444"/>
    <w:multiLevelType w:val="hybridMultilevel"/>
    <w:tmpl w:val="470CE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993888"/>
    <w:multiLevelType w:val="hybridMultilevel"/>
    <w:tmpl w:val="E0525368"/>
    <w:lvl w:ilvl="0" w:tplc="0EB45C24">
      <w:start w:val="1"/>
      <w:numFmt w:val="bullet"/>
      <w:pStyle w:val="List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 w15:restartNumberingAfterBreak="0">
    <w:nsid w:val="4F8152CF"/>
    <w:multiLevelType w:val="hybridMultilevel"/>
    <w:tmpl w:val="060A1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931CFC"/>
    <w:multiLevelType w:val="hybridMultilevel"/>
    <w:tmpl w:val="55447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541B6A"/>
    <w:multiLevelType w:val="hybridMultilevel"/>
    <w:tmpl w:val="E552F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F25DA1"/>
    <w:multiLevelType w:val="hybridMultilevel"/>
    <w:tmpl w:val="5E94E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8"/>
  </w:num>
  <w:num w:numId="7">
    <w:abstractNumId w:val="0"/>
  </w:num>
  <w:num w:numId="8">
    <w:abstractNumId w:val="7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232"/>
    <w:rsid w:val="00007042"/>
    <w:rsid w:val="00024029"/>
    <w:rsid w:val="00025354"/>
    <w:rsid w:val="0002696E"/>
    <w:rsid w:val="0003543D"/>
    <w:rsid w:val="000437A1"/>
    <w:rsid w:val="00046FD9"/>
    <w:rsid w:val="000476E0"/>
    <w:rsid w:val="00051DE5"/>
    <w:rsid w:val="00066341"/>
    <w:rsid w:val="00066F02"/>
    <w:rsid w:val="0009081C"/>
    <w:rsid w:val="000A1387"/>
    <w:rsid w:val="000A47F4"/>
    <w:rsid w:val="000B0A64"/>
    <w:rsid w:val="000C0770"/>
    <w:rsid w:val="000C1597"/>
    <w:rsid w:val="000C281F"/>
    <w:rsid w:val="000D2400"/>
    <w:rsid w:val="000D5126"/>
    <w:rsid w:val="000D64FC"/>
    <w:rsid w:val="000E4DBE"/>
    <w:rsid w:val="000E7040"/>
    <w:rsid w:val="000F27F8"/>
    <w:rsid w:val="00105970"/>
    <w:rsid w:val="00106E41"/>
    <w:rsid w:val="001128DB"/>
    <w:rsid w:val="001170D7"/>
    <w:rsid w:val="001254F5"/>
    <w:rsid w:val="00156F68"/>
    <w:rsid w:val="00180CCD"/>
    <w:rsid w:val="001816FD"/>
    <w:rsid w:val="001833DE"/>
    <w:rsid w:val="001901BF"/>
    <w:rsid w:val="00192397"/>
    <w:rsid w:val="00192CDA"/>
    <w:rsid w:val="001A1CE6"/>
    <w:rsid w:val="001C241A"/>
    <w:rsid w:val="001C2A60"/>
    <w:rsid w:val="001C2BE1"/>
    <w:rsid w:val="001C38A5"/>
    <w:rsid w:val="001C56CE"/>
    <w:rsid w:val="001D74AD"/>
    <w:rsid w:val="001F5CDA"/>
    <w:rsid w:val="001F6612"/>
    <w:rsid w:val="00204259"/>
    <w:rsid w:val="00212001"/>
    <w:rsid w:val="002246C8"/>
    <w:rsid w:val="0024304F"/>
    <w:rsid w:val="00244A90"/>
    <w:rsid w:val="00250C20"/>
    <w:rsid w:val="00265A4C"/>
    <w:rsid w:val="00266D7B"/>
    <w:rsid w:val="00267123"/>
    <w:rsid w:val="002708BA"/>
    <w:rsid w:val="0027327F"/>
    <w:rsid w:val="00286938"/>
    <w:rsid w:val="002A3FCD"/>
    <w:rsid w:val="002B7809"/>
    <w:rsid w:val="002C7A8F"/>
    <w:rsid w:val="002D39A9"/>
    <w:rsid w:val="002D3AD1"/>
    <w:rsid w:val="002F0D35"/>
    <w:rsid w:val="00313633"/>
    <w:rsid w:val="003275D8"/>
    <w:rsid w:val="00330E94"/>
    <w:rsid w:val="00332B2B"/>
    <w:rsid w:val="003444A8"/>
    <w:rsid w:val="00345137"/>
    <w:rsid w:val="00362425"/>
    <w:rsid w:val="00371161"/>
    <w:rsid w:val="00374782"/>
    <w:rsid w:val="0037555B"/>
    <w:rsid w:val="00380DFC"/>
    <w:rsid w:val="00383EA9"/>
    <w:rsid w:val="003979DB"/>
    <w:rsid w:val="003A0C3D"/>
    <w:rsid w:val="003B73C2"/>
    <w:rsid w:val="003C76BD"/>
    <w:rsid w:val="003C7D72"/>
    <w:rsid w:val="003D09FE"/>
    <w:rsid w:val="003D3EDE"/>
    <w:rsid w:val="003D58A7"/>
    <w:rsid w:val="003D6824"/>
    <w:rsid w:val="003E3101"/>
    <w:rsid w:val="003E35D2"/>
    <w:rsid w:val="003E5A09"/>
    <w:rsid w:val="003F6FA9"/>
    <w:rsid w:val="00412074"/>
    <w:rsid w:val="0042003F"/>
    <w:rsid w:val="00434EBF"/>
    <w:rsid w:val="00440D5E"/>
    <w:rsid w:val="004463EB"/>
    <w:rsid w:val="00453E24"/>
    <w:rsid w:val="004574C7"/>
    <w:rsid w:val="004668E6"/>
    <w:rsid w:val="00483C7C"/>
    <w:rsid w:val="004946EC"/>
    <w:rsid w:val="004A311F"/>
    <w:rsid w:val="004A3295"/>
    <w:rsid w:val="004B03C1"/>
    <w:rsid w:val="004B09E3"/>
    <w:rsid w:val="004B7FA7"/>
    <w:rsid w:val="004D2549"/>
    <w:rsid w:val="004D521D"/>
    <w:rsid w:val="004E3C1C"/>
    <w:rsid w:val="004E5ED9"/>
    <w:rsid w:val="004E644D"/>
    <w:rsid w:val="004E727A"/>
    <w:rsid w:val="004F7DB8"/>
    <w:rsid w:val="005027BF"/>
    <w:rsid w:val="00503A95"/>
    <w:rsid w:val="0050548A"/>
    <w:rsid w:val="00524ED9"/>
    <w:rsid w:val="00531F99"/>
    <w:rsid w:val="00534A97"/>
    <w:rsid w:val="0054293B"/>
    <w:rsid w:val="00544199"/>
    <w:rsid w:val="00544DEF"/>
    <w:rsid w:val="0055011B"/>
    <w:rsid w:val="0055533B"/>
    <w:rsid w:val="00570B1C"/>
    <w:rsid w:val="00580DE0"/>
    <w:rsid w:val="00585D18"/>
    <w:rsid w:val="005A6422"/>
    <w:rsid w:val="005B227C"/>
    <w:rsid w:val="005B321B"/>
    <w:rsid w:val="005C6C62"/>
    <w:rsid w:val="005D343A"/>
    <w:rsid w:val="005E04B8"/>
    <w:rsid w:val="00600E83"/>
    <w:rsid w:val="00602034"/>
    <w:rsid w:val="00603C1C"/>
    <w:rsid w:val="006156AD"/>
    <w:rsid w:val="0062081E"/>
    <w:rsid w:val="00621DCB"/>
    <w:rsid w:val="00623C76"/>
    <w:rsid w:val="00625C62"/>
    <w:rsid w:val="006308A4"/>
    <w:rsid w:val="0063380E"/>
    <w:rsid w:val="006433EE"/>
    <w:rsid w:val="00645997"/>
    <w:rsid w:val="00646AAC"/>
    <w:rsid w:val="0066358C"/>
    <w:rsid w:val="00675AEE"/>
    <w:rsid w:val="0068653A"/>
    <w:rsid w:val="006870B4"/>
    <w:rsid w:val="0069022B"/>
    <w:rsid w:val="006A6FD0"/>
    <w:rsid w:val="006A70F1"/>
    <w:rsid w:val="006A79A2"/>
    <w:rsid w:val="006B0AD3"/>
    <w:rsid w:val="006B1CAA"/>
    <w:rsid w:val="006B20BF"/>
    <w:rsid w:val="006C1AEE"/>
    <w:rsid w:val="006C2CF2"/>
    <w:rsid w:val="006C5753"/>
    <w:rsid w:val="006D5726"/>
    <w:rsid w:val="006D7739"/>
    <w:rsid w:val="006E1717"/>
    <w:rsid w:val="006E3E8E"/>
    <w:rsid w:val="006E5ED2"/>
    <w:rsid w:val="006E692D"/>
    <w:rsid w:val="00710AEE"/>
    <w:rsid w:val="00717860"/>
    <w:rsid w:val="00720EA7"/>
    <w:rsid w:val="0072377F"/>
    <w:rsid w:val="00723859"/>
    <w:rsid w:val="00727BF8"/>
    <w:rsid w:val="0073210A"/>
    <w:rsid w:val="00741CD5"/>
    <w:rsid w:val="00745687"/>
    <w:rsid w:val="007568EC"/>
    <w:rsid w:val="00777458"/>
    <w:rsid w:val="00796965"/>
    <w:rsid w:val="007A32A2"/>
    <w:rsid w:val="007A422B"/>
    <w:rsid w:val="007A71A7"/>
    <w:rsid w:val="007B5538"/>
    <w:rsid w:val="007B643F"/>
    <w:rsid w:val="007B7282"/>
    <w:rsid w:val="007C025B"/>
    <w:rsid w:val="007C57B6"/>
    <w:rsid w:val="007C6A96"/>
    <w:rsid w:val="007D4F40"/>
    <w:rsid w:val="007E447C"/>
    <w:rsid w:val="007E66AB"/>
    <w:rsid w:val="008252D8"/>
    <w:rsid w:val="0082578A"/>
    <w:rsid w:val="008264D3"/>
    <w:rsid w:val="00833691"/>
    <w:rsid w:val="00856E20"/>
    <w:rsid w:val="0086610B"/>
    <w:rsid w:val="0088450E"/>
    <w:rsid w:val="00887F6C"/>
    <w:rsid w:val="008958B1"/>
    <w:rsid w:val="00896F60"/>
    <w:rsid w:val="008B2E4D"/>
    <w:rsid w:val="008B3B23"/>
    <w:rsid w:val="008B63D6"/>
    <w:rsid w:val="008C1F8F"/>
    <w:rsid w:val="008F1509"/>
    <w:rsid w:val="00903670"/>
    <w:rsid w:val="00911B01"/>
    <w:rsid w:val="00920C42"/>
    <w:rsid w:val="00921876"/>
    <w:rsid w:val="009278B0"/>
    <w:rsid w:val="00952325"/>
    <w:rsid w:val="00955790"/>
    <w:rsid w:val="00963825"/>
    <w:rsid w:val="00971A83"/>
    <w:rsid w:val="009910FC"/>
    <w:rsid w:val="009A21A2"/>
    <w:rsid w:val="009A2E64"/>
    <w:rsid w:val="009A6DEE"/>
    <w:rsid w:val="009B66B9"/>
    <w:rsid w:val="009B6A70"/>
    <w:rsid w:val="009D3F84"/>
    <w:rsid w:val="009D5F2D"/>
    <w:rsid w:val="009E1D78"/>
    <w:rsid w:val="009E275C"/>
    <w:rsid w:val="009E3427"/>
    <w:rsid w:val="009E3B68"/>
    <w:rsid w:val="009F2828"/>
    <w:rsid w:val="00A02574"/>
    <w:rsid w:val="00A02C9F"/>
    <w:rsid w:val="00A02FE6"/>
    <w:rsid w:val="00A044C3"/>
    <w:rsid w:val="00A3797F"/>
    <w:rsid w:val="00A54EE6"/>
    <w:rsid w:val="00A61C2B"/>
    <w:rsid w:val="00A673D9"/>
    <w:rsid w:val="00A73914"/>
    <w:rsid w:val="00A81F09"/>
    <w:rsid w:val="00A83319"/>
    <w:rsid w:val="00A86876"/>
    <w:rsid w:val="00A92D52"/>
    <w:rsid w:val="00A96802"/>
    <w:rsid w:val="00AB3749"/>
    <w:rsid w:val="00AB4284"/>
    <w:rsid w:val="00AD0EAF"/>
    <w:rsid w:val="00AD37D1"/>
    <w:rsid w:val="00AD44F0"/>
    <w:rsid w:val="00AE1CFA"/>
    <w:rsid w:val="00AE71B6"/>
    <w:rsid w:val="00AF058B"/>
    <w:rsid w:val="00AF06A0"/>
    <w:rsid w:val="00AF57B1"/>
    <w:rsid w:val="00AF74C6"/>
    <w:rsid w:val="00B0657D"/>
    <w:rsid w:val="00B17B62"/>
    <w:rsid w:val="00B25664"/>
    <w:rsid w:val="00B327D7"/>
    <w:rsid w:val="00B331F3"/>
    <w:rsid w:val="00B404D3"/>
    <w:rsid w:val="00B42FA3"/>
    <w:rsid w:val="00B43E15"/>
    <w:rsid w:val="00B44FD4"/>
    <w:rsid w:val="00B67525"/>
    <w:rsid w:val="00B8297F"/>
    <w:rsid w:val="00B92BFC"/>
    <w:rsid w:val="00B92C55"/>
    <w:rsid w:val="00B965F6"/>
    <w:rsid w:val="00BA1B6E"/>
    <w:rsid w:val="00BA3168"/>
    <w:rsid w:val="00BA42A1"/>
    <w:rsid w:val="00BB0A29"/>
    <w:rsid w:val="00BC02DB"/>
    <w:rsid w:val="00BE3E37"/>
    <w:rsid w:val="00BF1F27"/>
    <w:rsid w:val="00BF3FC3"/>
    <w:rsid w:val="00BF73CA"/>
    <w:rsid w:val="00C02672"/>
    <w:rsid w:val="00C04BED"/>
    <w:rsid w:val="00C12504"/>
    <w:rsid w:val="00C207B8"/>
    <w:rsid w:val="00C25654"/>
    <w:rsid w:val="00C325D3"/>
    <w:rsid w:val="00C32B8D"/>
    <w:rsid w:val="00C671BA"/>
    <w:rsid w:val="00C74DDF"/>
    <w:rsid w:val="00C8308C"/>
    <w:rsid w:val="00C96EF0"/>
    <w:rsid w:val="00CA40BC"/>
    <w:rsid w:val="00CB2848"/>
    <w:rsid w:val="00CB2DF9"/>
    <w:rsid w:val="00CB5791"/>
    <w:rsid w:val="00CC56AF"/>
    <w:rsid w:val="00CD6213"/>
    <w:rsid w:val="00CD7956"/>
    <w:rsid w:val="00CE3116"/>
    <w:rsid w:val="00CE5207"/>
    <w:rsid w:val="00D129A3"/>
    <w:rsid w:val="00D13DC0"/>
    <w:rsid w:val="00D21F33"/>
    <w:rsid w:val="00D2428F"/>
    <w:rsid w:val="00D24722"/>
    <w:rsid w:val="00D3376B"/>
    <w:rsid w:val="00D35FC7"/>
    <w:rsid w:val="00D3671A"/>
    <w:rsid w:val="00D40F11"/>
    <w:rsid w:val="00D44F9F"/>
    <w:rsid w:val="00D563CB"/>
    <w:rsid w:val="00D56B30"/>
    <w:rsid w:val="00D5742E"/>
    <w:rsid w:val="00D612A8"/>
    <w:rsid w:val="00D64119"/>
    <w:rsid w:val="00D7159C"/>
    <w:rsid w:val="00D715D8"/>
    <w:rsid w:val="00D76535"/>
    <w:rsid w:val="00D77E2B"/>
    <w:rsid w:val="00D86BCF"/>
    <w:rsid w:val="00D921E8"/>
    <w:rsid w:val="00DA3AF2"/>
    <w:rsid w:val="00DB356D"/>
    <w:rsid w:val="00DB7460"/>
    <w:rsid w:val="00DC2DAC"/>
    <w:rsid w:val="00DE1DA4"/>
    <w:rsid w:val="00DE2A56"/>
    <w:rsid w:val="00DE366B"/>
    <w:rsid w:val="00DE41EA"/>
    <w:rsid w:val="00DE4895"/>
    <w:rsid w:val="00E05227"/>
    <w:rsid w:val="00E16B02"/>
    <w:rsid w:val="00E32A57"/>
    <w:rsid w:val="00E41892"/>
    <w:rsid w:val="00E41F0E"/>
    <w:rsid w:val="00E43FAF"/>
    <w:rsid w:val="00E53CB6"/>
    <w:rsid w:val="00E60A45"/>
    <w:rsid w:val="00E63441"/>
    <w:rsid w:val="00E64FCB"/>
    <w:rsid w:val="00E960EF"/>
    <w:rsid w:val="00EB6B1B"/>
    <w:rsid w:val="00ED1514"/>
    <w:rsid w:val="00EE4213"/>
    <w:rsid w:val="00EF46F4"/>
    <w:rsid w:val="00EF6905"/>
    <w:rsid w:val="00EF7A42"/>
    <w:rsid w:val="00F00BBE"/>
    <w:rsid w:val="00F024C0"/>
    <w:rsid w:val="00F070CE"/>
    <w:rsid w:val="00F37FC7"/>
    <w:rsid w:val="00F531ED"/>
    <w:rsid w:val="00F600A5"/>
    <w:rsid w:val="00F71FD3"/>
    <w:rsid w:val="00F72E19"/>
    <w:rsid w:val="00F7524E"/>
    <w:rsid w:val="00F77A2E"/>
    <w:rsid w:val="00F83A04"/>
    <w:rsid w:val="00F83ADF"/>
    <w:rsid w:val="00F867F8"/>
    <w:rsid w:val="00FA54A4"/>
    <w:rsid w:val="00FA7232"/>
    <w:rsid w:val="00FB3FAB"/>
    <w:rsid w:val="00FC2734"/>
    <w:rsid w:val="00FC52F6"/>
    <w:rsid w:val="00FD6DE8"/>
    <w:rsid w:val="00FE0C80"/>
    <w:rsid w:val="00FE1297"/>
    <w:rsid w:val="00FE3469"/>
    <w:rsid w:val="00FF5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05E7607-C2AA-457A-B7DA-1309ADC8F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2"/>
        <w:sz w:val="22"/>
        <w:szCs w:val="22"/>
        <w:lang w:val="en-US" w:eastAsia="ja-JP" w:bidi="ar-SA"/>
        <w14:ligatures w14:val="standard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2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0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2DB"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pageBreakBefore/>
      <w:spacing w:after="40"/>
      <w:outlineLvl w:val="0"/>
    </w:pPr>
    <w:rPr>
      <w:rFonts w:asciiTheme="majorHAnsi" w:eastAsiaTheme="majorEastAsia" w:hAnsiTheme="majorHAnsi" w:cstheme="majorBidi"/>
      <w:caps/>
      <w:color w:val="4A66AC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pBdr>
        <w:top w:val="single" w:sz="4" w:space="1" w:color="629DD1" w:themeColor="accent2"/>
      </w:pBdr>
      <w:spacing w:before="360" w:after="120"/>
      <w:outlineLvl w:val="1"/>
    </w:pPr>
    <w:rPr>
      <w:rFonts w:asciiTheme="majorHAnsi" w:eastAsiaTheme="majorEastAsia" w:hAnsiTheme="majorHAnsi" w:cstheme="majorBidi"/>
      <w:b/>
      <w:bCs/>
      <w:caps/>
      <w:color w:val="629DD1" w:themeColor="accent2"/>
      <w:spacing w:val="20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1"/>
    <w:qFormat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bCs/>
      <w:caps/>
      <w:color w:val="1E5E9F" w:themeColor="accent3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qFormat/>
    <w:pPr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keepNext/>
      <w:keepLines/>
      <w:outlineLvl w:val="4"/>
    </w:pPr>
    <w:rPr>
      <w:rFonts w:asciiTheme="majorHAnsi" w:eastAsiaTheme="majorEastAsia" w:hAnsiTheme="majorHAnsi" w:cstheme="majorBidi"/>
      <w:i/>
      <w:iCs/>
      <w:cap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caps/>
      <w:color w:val="4A66AC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aps/>
      <w:color w:val="629DD1" w:themeColor="accent2"/>
      <w:spacing w:val="2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Pr>
      <w:rFonts w:asciiTheme="majorHAnsi" w:eastAsiaTheme="majorEastAsia" w:hAnsiTheme="majorHAnsi" w:cstheme="majorBidi"/>
      <w:b/>
      <w:bCs/>
      <w:caps/>
      <w:color w:val="1E5E9F" w:themeColor="accent3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Pr>
      <w:rFonts w:asciiTheme="majorHAnsi" w:eastAsiaTheme="majorEastAsia" w:hAnsiTheme="majorHAnsi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iCs/>
      <w:cap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"/>
    <w:qFormat/>
    <w:pPr>
      <w:jc w:val="right"/>
    </w:pPr>
    <w:rPr>
      <w:rFonts w:asciiTheme="majorHAnsi" w:eastAsiaTheme="majorEastAsia" w:hAnsiTheme="majorHAnsi" w:cstheme="majorBidi"/>
      <w:caps/>
      <w:color w:val="629DD1" w:themeColor="accent2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629DD1" w:themeColor="accent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"/>
    <w:qFormat/>
    <w:pPr>
      <w:jc w:val="right"/>
    </w:pPr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"/>
    <w:rPr>
      <w:rFonts w:asciiTheme="majorHAnsi" w:eastAsiaTheme="majorEastAsia" w:hAnsiTheme="majorHAnsi" w:cstheme="majorBidi"/>
      <w:caps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3-Accent11">
    <w:name w:val="Grid Table 3 - Accent 11"/>
    <w:basedOn w:val="TableNormal"/>
    <w:uiPriority w:val="48"/>
    <w:tblPr>
      <w:tblStyleRowBandSize w:val="1"/>
      <w:tblStyleColBandSize w:val="1"/>
      <w:tblBorders>
        <w:top w:val="single" w:sz="4" w:space="0" w:color="90A1CF" w:themeColor="accent1" w:themeTint="99"/>
        <w:left w:val="single" w:sz="4" w:space="0" w:color="90A1CF" w:themeColor="accent1" w:themeTint="99"/>
        <w:bottom w:val="single" w:sz="4" w:space="0" w:color="90A1CF" w:themeColor="accent1" w:themeTint="99"/>
        <w:right w:val="single" w:sz="4" w:space="0" w:color="90A1CF" w:themeColor="accent1" w:themeTint="99"/>
        <w:insideH w:val="single" w:sz="4" w:space="0" w:color="90A1CF" w:themeColor="accent1" w:themeTint="99"/>
        <w:insideV w:val="single" w:sz="4" w:space="0" w:color="90A1CF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  <w:tblStylePr w:type="neCell">
      <w:tblPr/>
      <w:tcPr>
        <w:tcBorders>
          <w:bottom w:val="single" w:sz="4" w:space="0" w:color="90A1CF" w:themeColor="accent1" w:themeTint="99"/>
        </w:tcBorders>
      </w:tcPr>
    </w:tblStylePr>
    <w:tblStylePr w:type="nwCell">
      <w:tblPr/>
      <w:tcPr>
        <w:tcBorders>
          <w:bottom w:val="single" w:sz="4" w:space="0" w:color="90A1CF" w:themeColor="accent1" w:themeTint="99"/>
        </w:tcBorders>
      </w:tcPr>
    </w:tblStylePr>
    <w:tblStylePr w:type="seCell">
      <w:tblPr/>
      <w:tcPr>
        <w:tcBorders>
          <w:top w:val="single" w:sz="4" w:space="0" w:color="90A1CF" w:themeColor="accent1" w:themeTint="99"/>
        </w:tcBorders>
      </w:tcPr>
    </w:tblStylePr>
    <w:tblStylePr w:type="swCell">
      <w:tblPr/>
      <w:tcPr>
        <w:tcBorders>
          <w:top w:val="single" w:sz="4" w:space="0" w:color="90A1CF" w:themeColor="accent1" w:themeTint="99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374C80" w:themeColor="accent1" w:themeShade="BF"/>
    </w:rPr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A66A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A66A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A66A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A66A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5Dark-Accent11">
    <w:name w:val="Grid Table 5 Dark - Accent 11"/>
    <w:basedOn w:val="TableNormal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29" w:type="dxa"/>
        <w:bottom w:w="29" w:type="dxa"/>
      </w:tblCellMar>
    </w:tblPr>
    <w:tcPr>
      <w:shd w:val="clear" w:color="auto" w:fill="D9DFE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A66A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A66A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A66A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A66AC" w:themeFill="accent1"/>
      </w:tcPr>
    </w:tblStylePr>
    <w:tblStylePr w:type="band1Vert">
      <w:tblPr/>
      <w:tcPr>
        <w:shd w:val="clear" w:color="auto" w:fill="B5C0DF" w:themeFill="accent1" w:themeFillTint="66"/>
      </w:tcPr>
    </w:tblStylePr>
    <w:tblStylePr w:type="band1Horz">
      <w:tblPr/>
      <w:tcPr>
        <w:shd w:val="clear" w:color="auto" w:fill="B5C0DF" w:themeFill="accent1" w:themeFillTint="66"/>
      </w:tcPr>
    </w:tblStylePr>
  </w:style>
  <w:style w:type="table" w:customStyle="1" w:styleId="GridTable4-Accent61">
    <w:name w:val="Grid Table 4 - Accent 61"/>
    <w:basedOn w:val="TableNormal"/>
    <w:uiPriority w:val="49"/>
    <w:tblPr>
      <w:tblStyleRowBandSize w:val="1"/>
      <w:tblStyleColBandSize w:val="1"/>
      <w:tblBorders>
        <w:top w:val="single" w:sz="4" w:space="0" w:color="C4BCC6" w:themeColor="accent6" w:themeTint="99"/>
        <w:left w:val="single" w:sz="4" w:space="0" w:color="C4BCC6" w:themeColor="accent6" w:themeTint="99"/>
        <w:bottom w:val="single" w:sz="4" w:space="0" w:color="C4BCC6" w:themeColor="accent6" w:themeTint="99"/>
        <w:right w:val="single" w:sz="4" w:space="0" w:color="C4BCC6" w:themeColor="accent6" w:themeTint="99"/>
        <w:insideH w:val="single" w:sz="4" w:space="0" w:color="C4BCC6" w:themeColor="accent6" w:themeTint="99"/>
        <w:insideV w:val="single" w:sz="4" w:space="0" w:color="C4BCC6" w:themeColor="accent6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90A0" w:themeColor="accent6"/>
          <w:left w:val="single" w:sz="4" w:space="0" w:color="9D90A0" w:themeColor="accent6"/>
          <w:bottom w:val="single" w:sz="4" w:space="0" w:color="9D90A0" w:themeColor="accent6"/>
          <w:right w:val="single" w:sz="4" w:space="0" w:color="9D90A0" w:themeColor="accent6"/>
          <w:insideH w:val="nil"/>
          <w:insideV w:val="nil"/>
        </w:tcBorders>
        <w:shd w:val="clear" w:color="auto" w:fill="9D90A0" w:themeFill="accent6"/>
      </w:tcPr>
    </w:tblStylePr>
    <w:tblStylePr w:type="lastRow">
      <w:rPr>
        <w:b/>
        <w:bCs/>
      </w:rPr>
      <w:tblPr/>
      <w:tcPr>
        <w:tcBorders>
          <w:top w:val="double" w:sz="4" w:space="0" w:color="9D90A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8EC" w:themeFill="accent6" w:themeFillTint="33"/>
      </w:tcPr>
    </w:tblStylePr>
    <w:tblStylePr w:type="band1Horz">
      <w:tblPr/>
      <w:tcPr>
        <w:shd w:val="clear" w:color="auto" w:fill="EBE8EC" w:themeFill="accent6" w:themeFillTint="33"/>
      </w:tcPr>
    </w:tblStyle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21">
    <w:name w:val="Plain Table 21"/>
    <w:basedOn w:val="TableNormal"/>
    <w:uiPriority w:val="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2-Accent11">
    <w:name w:val="List Table 2 - Accent 11"/>
    <w:basedOn w:val="TableNormal"/>
    <w:uiPriority w:val="47"/>
    <w:tblPr>
      <w:tblStyleRowBandSize w:val="1"/>
      <w:tblStyleColBandSize w:val="1"/>
      <w:tblBorders>
        <w:top w:val="single" w:sz="4" w:space="0" w:color="90A1CF" w:themeColor="accent1" w:themeTint="99"/>
        <w:bottom w:val="single" w:sz="4" w:space="0" w:color="90A1CF" w:themeColor="accent1" w:themeTint="99"/>
        <w:insideH w:val="single" w:sz="4" w:space="0" w:color="90A1CF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A0C3E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C3E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</w:style>
  <w:style w:type="character" w:styleId="PlaceholderText">
    <w:name w:val="Placeholder Text"/>
    <w:basedOn w:val="DefaultParagraphFont"/>
    <w:uiPriority w:val="2"/>
    <w:rPr>
      <w:i/>
      <w:iCs/>
      <w:color w:val="808080"/>
    </w:rPr>
  </w:style>
  <w:style w:type="table" w:customStyle="1" w:styleId="GridTable4-Accent11">
    <w:name w:val="Grid Table 4 - Accent 11"/>
    <w:basedOn w:val="TableNormal"/>
    <w:uiPriority w:val="49"/>
    <w:tblPr>
      <w:tblStyleRowBandSize w:val="1"/>
      <w:tblStyleColBandSize w:val="1"/>
      <w:tblBorders>
        <w:top w:val="single" w:sz="4" w:space="0" w:color="90A1CF" w:themeColor="accent1" w:themeTint="99"/>
        <w:left w:val="single" w:sz="4" w:space="0" w:color="90A1CF" w:themeColor="accent1" w:themeTint="99"/>
        <w:bottom w:val="single" w:sz="4" w:space="0" w:color="90A1CF" w:themeColor="accent1" w:themeTint="99"/>
        <w:right w:val="single" w:sz="4" w:space="0" w:color="90A1CF" w:themeColor="accent1" w:themeTint="99"/>
        <w:insideH w:val="single" w:sz="4" w:space="0" w:color="90A1CF" w:themeColor="accent1" w:themeTint="99"/>
        <w:insideV w:val="single" w:sz="4" w:space="0" w:color="90A1CF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A66AC" w:themeColor="accent1"/>
          <w:left w:val="single" w:sz="4" w:space="0" w:color="4A66AC" w:themeColor="accent1"/>
          <w:bottom w:val="single" w:sz="4" w:space="0" w:color="4A66AC" w:themeColor="accent1"/>
          <w:right w:val="single" w:sz="4" w:space="0" w:color="4A66AC" w:themeColor="accent1"/>
          <w:insideH w:val="nil"/>
          <w:insideV w:val="nil"/>
        </w:tcBorders>
        <w:shd w:val="clear" w:color="auto" w:fill="4A66AC" w:themeFill="accent1"/>
      </w:tcPr>
    </w:tblStylePr>
    <w:tblStylePr w:type="lastRow">
      <w:rPr>
        <w:b/>
        <w:bCs/>
      </w:rPr>
      <w:tblPr/>
      <w:tcPr>
        <w:tcBorders>
          <w:top w:val="double" w:sz="4" w:space="0" w:color="4A66A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StyleRowBandSize w:val="1"/>
      <w:tblStyleColBandSize w:val="1"/>
      <w:tblBorders>
        <w:top w:val="single" w:sz="4" w:space="0" w:color="A0C3E3" w:themeColor="accent2" w:themeTint="99"/>
        <w:left w:val="single" w:sz="4" w:space="0" w:color="A0C3E3" w:themeColor="accent2" w:themeTint="99"/>
        <w:bottom w:val="single" w:sz="4" w:space="0" w:color="A0C3E3" w:themeColor="accent2" w:themeTint="99"/>
        <w:right w:val="single" w:sz="4" w:space="0" w:color="A0C3E3" w:themeColor="accent2" w:themeTint="99"/>
        <w:insideH w:val="single" w:sz="4" w:space="0" w:color="A0C3E3" w:themeColor="accent2" w:themeTint="99"/>
        <w:insideV w:val="single" w:sz="4" w:space="0" w:color="A0C3E3" w:themeColor="accent2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9DD1" w:themeColor="accent2"/>
          <w:left w:val="single" w:sz="4" w:space="0" w:color="629DD1" w:themeColor="accent2"/>
          <w:bottom w:val="single" w:sz="4" w:space="0" w:color="629DD1" w:themeColor="accent2"/>
          <w:right w:val="single" w:sz="4" w:space="0" w:color="629DD1" w:themeColor="accent2"/>
          <w:insideH w:val="nil"/>
          <w:insideV w:val="nil"/>
        </w:tcBorders>
        <w:shd w:val="clear" w:color="auto" w:fill="629DD1" w:themeFill="accent2"/>
      </w:tcPr>
    </w:tblStylePr>
    <w:tblStylePr w:type="lastRow">
      <w:rPr>
        <w:b/>
        <w:bCs/>
      </w:rPr>
      <w:tblPr/>
      <w:tcPr>
        <w:tcBorders>
          <w:top w:val="double" w:sz="4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</w:style>
  <w:style w:type="table" w:customStyle="1" w:styleId="PlainTable41">
    <w:name w:val="Plain Table 41"/>
    <w:basedOn w:val="TableNormal"/>
    <w:uiPriority w:val="44"/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1Light-Accent61">
    <w:name w:val="Grid Table 1 Light - Accent 61"/>
    <w:basedOn w:val="TableNormal"/>
    <w:uiPriority w:val="46"/>
    <w:tblPr>
      <w:tblStyleRowBandSize w:val="1"/>
      <w:tblStyleColBandSize w:val="1"/>
      <w:tblBorders>
        <w:top w:val="single" w:sz="4" w:space="0" w:color="D7D2D9" w:themeColor="accent6" w:themeTint="66"/>
        <w:left w:val="single" w:sz="4" w:space="0" w:color="D7D2D9" w:themeColor="accent6" w:themeTint="66"/>
        <w:bottom w:val="single" w:sz="4" w:space="0" w:color="D7D2D9" w:themeColor="accent6" w:themeTint="66"/>
        <w:right w:val="single" w:sz="4" w:space="0" w:color="D7D2D9" w:themeColor="accent6" w:themeTint="66"/>
        <w:insideH w:val="single" w:sz="4" w:space="0" w:color="D7D2D9" w:themeColor="accent6" w:themeTint="66"/>
        <w:insideV w:val="single" w:sz="4" w:space="0" w:color="D7D2D9" w:themeColor="accent6" w:themeTint="66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12" w:space="0" w:color="C4BC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4BC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1Light-Accent61">
    <w:name w:val="List Table 1 Light - Accent 61"/>
    <w:basedOn w:val="TableNormal"/>
    <w:uiPriority w:val="46"/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C4BC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4BC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8EC" w:themeFill="accent6" w:themeFillTint="33"/>
      </w:tcPr>
    </w:tblStylePr>
    <w:tblStylePr w:type="band1Horz">
      <w:tblPr/>
      <w:tcPr>
        <w:shd w:val="clear" w:color="auto" w:fill="EBE8EC" w:themeFill="accent6" w:themeFillTint="33"/>
      </w:tcPr>
    </w:tblStylePr>
  </w:style>
  <w:style w:type="paragraph" w:styleId="Footer">
    <w:name w:val="footer"/>
    <w:basedOn w:val="Normal"/>
    <w:link w:val="FooterChar"/>
    <w:uiPriority w:val="2"/>
  </w:style>
  <w:style w:type="character" w:customStyle="1" w:styleId="FooterChar">
    <w:name w:val="Footer Char"/>
    <w:basedOn w:val="DefaultParagraphFont"/>
    <w:link w:val="Footer"/>
    <w:uiPriority w:val="2"/>
  </w:style>
  <w:style w:type="table" w:customStyle="1" w:styleId="Noborders">
    <w:name w:val="No borders"/>
    <w:basedOn w:val="TableNormal"/>
    <w:uiPriority w:val="99"/>
    <w:tblPr/>
  </w:style>
  <w:style w:type="table" w:customStyle="1" w:styleId="GridTable1Light-Accent11">
    <w:name w:val="Grid Table 1 Light - Accent 11"/>
    <w:aliases w:val="Sample questionnaires table"/>
    <w:basedOn w:val="TableNormal"/>
    <w:uiPriority w:val="46"/>
    <w:tblPr>
      <w:tblStyleRowBandSize w:val="1"/>
      <w:tblStyleColBandSize w:val="1"/>
      <w:tblBorders>
        <w:insideH w:val="single" w:sz="4" w:space="0" w:color="4A66AC" w:themeColor="accent1"/>
      </w:tblBorders>
      <w:tblCellMar>
        <w:top w:w="29" w:type="dxa"/>
        <w:bottom w:w="29" w:type="dxa"/>
      </w:tblCellMar>
    </w:tblPr>
    <w:tblStylePr w:type="firstRow">
      <w:rPr>
        <w:b w:val="0"/>
        <w:bCs/>
      </w:rPr>
      <w:tblPr/>
      <w:tcPr>
        <w:tcBorders>
          <w:top w:val="nil"/>
          <w:left w:val="nil"/>
          <w:bottom w:val="single" w:sz="12" w:space="0" w:color="4A66AC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90A1CF" w:themeColor="accent1" w:themeTint="9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table" w:customStyle="1" w:styleId="GridTable2-Accent11">
    <w:name w:val="Grid Table 2 - Accent 11"/>
    <w:basedOn w:val="TableNormal"/>
    <w:uiPriority w:val="47"/>
    <w:tblPr>
      <w:tblStyleRowBandSize w:val="1"/>
      <w:tblStyleColBandSize w:val="1"/>
      <w:tblBorders>
        <w:top w:val="single" w:sz="2" w:space="0" w:color="90A1CF" w:themeColor="accent1" w:themeTint="99"/>
        <w:bottom w:val="single" w:sz="2" w:space="0" w:color="90A1CF" w:themeColor="accent1" w:themeTint="99"/>
        <w:insideH w:val="single" w:sz="2" w:space="0" w:color="90A1CF" w:themeColor="accent1" w:themeTint="99"/>
        <w:insideV w:val="single" w:sz="2" w:space="0" w:color="90A1CF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0A1C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0A1C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FEF" w:themeFill="accent1" w:themeFillTint="33"/>
      </w:tcPr>
    </w:tblStylePr>
    <w:tblStylePr w:type="band1Horz">
      <w:tblPr/>
      <w:tcPr>
        <w:shd w:val="clear" w:color="auto" w:fill="D9DFEF" w:themeFill="accent1" w:themeFillTint="33"/>
      </w:tcPr>
    </w:tblStylePr>
  </w:style>
  <w:style w:type="paragraph" w:customStyle="1" w:styleId="Logo">
    <w:name w:val="Logo"/>
    <w:basedOn w:val="Normal"/>
    <w:next w:val="Normal"/>
    <w:uiPriority w:val="1"/>
    <w:qFormat/>
    <w:pPr>
      <w:spacing w:after="1440"/>
      <w:jc w:val="right"/>
    </w:pPr>
    <w:rPr>
      <w:color w:val="1B1D3D" w:themeColor="text2" w:themeShade="BF"/>
      <w:sz w:val="52"/>
      <w:szCs w:val="52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hAnsi="Arial" w:cs="Arial"/>
      <w:vanish/>
      <w:sz w:val="16"/>
      <w:szCs w:val="16"/>
    </w:rPr>
  </w:style>
  <w:style w:type="paragraph" w:customStyle="1" w:styleId="Contactinfo">
    <w:name w:val="Contact info"/>
    <w:basedOn w:val="Normal"/>
    <w:uiPriority w:val="1"/>
    <w:qFormat/>
    <w:pPr>
      <w:jc w:val="right"/>
    </w:pPr>
    <w:rPr>
      <w:caps/>
    </w:rPr>
  </w:style>
  <w:style w:type="table" w:customStyle="1" w:styleId="GridTable3-Accent31">
    <w:name w:val="Grid Table 3 - Accent 31"/>
    <w:basedOn w:val="TableNormal"/>
    <w:uiPriority w:val="48"/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  <w:tblStylePr w:type="neCell">
      <w:tblPr/>
      <w:tcPr>
        <w:tcBorders>
          <w:bottom w:val="single" w:sz="4" w:space="0" w:color="7EB1E6" w:themeColor="accent3" w:themeTint="99"/>
        </w:tcBorders>
      </w:tcPr>
    </w:tblStylePr>
    <w:tblStylePr w:type="nwCell">
      <w:tblPr/>
      <w:tcPr>
        <w:tcBorders>
          <w:bottom w:val="single" w:sz="4" w:space="0" w:color="7EB1E6" w:themeColor="accent3" w:themeTint="99"/>
        </w:tcBorders>
      </w:tcPr>
    </w:tblStylePr>
    <w:tblStylePr w:type="seCell">
      <w:tblPr/>
      <w:tcPr>
        <w:tcBorders>
          <w:top w:val="single" w:sz="4" w:space="0" w:color="7EB1E6" w:themeColor="accent3" w:themeTint="99"/>
        </w:tcBorders>
      </w:tcPr>
    </w:tblStylePr>
    <w:tblStylePr w:type="swCell">
      <w:tblPr/>
      <w:tcPr>
        <w:tcBorders>
          <w:top w:val="single" w:sz="4" w:space="0" w:color="7EB1E6" w:themeColor="accent3" w:themeTint="99"/>
        </w:tcBorders>
      </w:tcPr>
    </w:tblStylePr>
  </w:style>
  <w:style w:type="table" w:customStyle="1" w:styleId="GridTable5Dark-Accent31">
    <w:name w:val="Grid Table 5 Dark - Accent 31"/>
    <w:basedOn w:val="TableNormal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E5F6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97FD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97FD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97FD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97FD5" w:themeFill="accent3"/>
      </w:tcPr>
    </w:tblStylePr>
    <w:tblStylePr w:type="band1Vert">
      <w:tblPr/>
      <w:tcPr>
        <w:shd w:val="clear" w:color="auto" w:fill="A8CBEE" w:themeFill="accent3" w:themeFillTint="66"/>
      </w:tcPr>
    </w:tblStylePr>
    <w:tblStylePr w:type="band1Horz">
      <w:tblPr/>
      <w:tcPr>
        <w:shd w:val="clear" w:color="auto" w:fill="A8CBEE" w:themeFill="accent3" w:themeFillTint="66"/>
      </w:tcPr>
    </w:tblStylePr>
  </w:style>
  <w:style w:type="table" w:customStyle="1" w:styleId="GridTable1Light-Accent31">
    <w:name w:val="Grid Table 1 Light - Accent 31"/>
    <w:basedOn w:val="TableNormal"/>
    <w:uiPriority w:val="46"/>
    <w:tblPr>
      <w:tblStyleRowBandSize w:val="1"/>
      <w:tblStyleColBandSize w:val="1"/>
      <w:tblBorders>
        <w:top w:val="single" w:sz="4" w:space="0" w:color="A8CBEE" w:themeColor="accent3" w:themeTint="66"/>
        <w:left w:val="single" w:sz="4" w:space="0" w:color="A8CBEE" w:themeColor="accent3" w:themeTint="66"/>
        <w:bottom w:val="single" w:sz="4" w:space="0" w:color="A8CBEE" w:themeColor="accent3" w:themeTint="66"/>
        <w:right w:val="single" w:sz="4" w:space="0" w:color="A8CBEE" w:themeColor="accent3" w:themeTint="66"/>
        <w:insideH w:val="single" w:sz="4" w:space="0" w:color="A8CBEE" w:themeColor="accent3" w:themeTint="66"/>
        <w:insideV w:val="single" w:sz="4" w:space="0" w:color="A8CBE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7EB1E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B1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jc w:val="right"/>
    </w:pPr>
  </w:style>
  <w:style w:type="paragraph" w:styleId="Signature">
    <w:name w:val="Signature"/>
    <w:basedOn w:val="Normal"/>
    <w:link w:val="SignatureChar"/>
    <w:uiPriority w:val="1"/>
    <w:qFormat/>
    <w:pPr>
      <w:spacing w:after="360" w:line="276" w:lineRule="auto"/>
      <w:jc w:val="center"/>
    </w:pPr>
    <w:rPr>
      <w:kern w:val="0"/>
      <w:sz w:val="16"/>
      <w:szCs w:val="16"/>
      <w14:ligatures w14:val="none"/>
    </w:rPr>
  </w:style>
  <w:style w:type="character" w:customStyle="1" w:styleId="SignatureChar">
    <w:name w:val="Signature Char"/>
    <w:basedOn w:val="DefaultParagraphFont"/>
    <w:link w:val="Signature"/>
    <w:uiPriority w:val="1"/>
    <w:rPr>
      <w:kern w:val="0"/>
      <w:sz w:val="16"/>
      <w:szCs w:val="16"/>
      <w14:ligatures w14:val="none"/>
    </w:rPr>
  </w:style>
  <w:style w:type="paragraph" w:customStyle="1" w:styleId="Sign-off">
    <w:name w:val="Sign-off"/>
    <w:basedOn w:val="Normal"/>
    <w:uiPriority w:val="1"/>
    <w:qFormat/>
    <w:pPr>
      <w:jc w:val="center"/>
    </w:pPr>
    <w:rPr>
      <w:sz w:val="20"/>
      <w:szCs w:val="20"/>
    </w:rPr>
  </w:style>
  <w:style w:type="paragraph" w:customStyle="1" w:styleId="Rightalign">
    <w:name w:val="Right align"/>
    <w:basedOn w:val="Normal"/>
    <w:uiPriority w:val="1"/>
    <w:qFormat/>
    <w:pPr>
      <w:jc w:val="right"/>
    </w:pPr>
  </w:style>
  <w:style w:type="table" w:customStyle="1" w:styleId="GridTable1Light-Accent21">
    <w:name w:val="Grid Table 1 Light - Accent 21"/>
    <w:basedOn w:val="TableNormal"/>
    <w:uiPriority w:val="46"/>
    <w:tblPr>
      <w:tblStyleRowBandSize w:val="1"/>
      <w:tblStyleColBandSize w:val="1"/>
      <w:tblBorders>
        <w:top w:val="single" w:sz="4" w:space="0" w:color="C0D7EC" w:themeColor="accent2" w:themeTint="66"/>
        <w:left w:val="single" w:sz="4" w:space="0" w:color="C0D7EC" w:themeColor="accent2" w:themeTint="66"/>
        <w:bottom w:val="single" w:sz="4" w:space="0" w:color="C0D7EC" w:themeColor="accent2" w:themeTint="66"/>
        <w:right w:val="single" w:sz="4" w:space="0" w:color="C0D7EC" w:themeColor="accent2" w:themeTint="66"/>
        <w:insideH w:val="single" w:sz="4" w:space="0" w:color="C0D7EC" w:themeColor="accent2" w:themeTint="66"/>
        <w:insideV w:val="single" w:sz="4" w:space="0" w:color="C0D7E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A0C3E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C3E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Bullet">
    <w:name w:val="List Bullet"/>
    <w:basedOn w:val="Normal"/>
    <w:uiPriority w:val="1"/>
    <w:unhideWhenUsed/>
    <w:pPr>
      <w:numPr>
        <w:numId w:val="1"/>
      </w:numPr>
      <w:ind w:left="432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2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2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741C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5A4C"/>
    <w:rPr>
      <w:color w:val="9454C3" w:themeColor="hyperlink"/>
      <w:u w:val="single"/>
    </w:rPr>
  </w:style>
  <w:style w:type="table" w:styleId="LightList-Accent3">
    <w:name w:val="Light List Accent 3"/>
    <w:basedOn w:val="TableNormal"/>
    <w:rsid w:val="005B227C"/>
    <w:rPr>
      <w:rFonts w:eastAsiaTheme="minorHAnsi"/>
      <w:kern w:val="0"/>
      <w:sz w:val="24"/>
      <w:szCs w:val="24"/>
      <w:lang w:eastAsia="en-US"/>
    </w:rPr>
    <w:tblPr>
      <w:tblStyleRowBandSize w:val="1"/>
      <w:tblStyleColBandSize w:val="1"/>
      <w:tblBorders>
        <w:top w:val="single" w:sz="8" w:space="0" w:color="297FD5" w:themeColor="accent3"/>
        <w:left w:val="single" w:sz="8" w:space="0" w:color="297FD5" w:themeColor="accent3"/>
        <w:bottom w:val="single" w:sz="8" w:space="0" w:color="297FD5" w:themeColor="accent3"/>
        <w:right w:val="single" w:sz="8" w:space="0" w:color="297FD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97FD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  <w:tblStylePr w:type="band1Horz">
      <w:tblPr/>
      <w:tcPr>
        <w:tcBorders>
          <w:top w:val="single" w:sz="8" w:space="0" w:color="297FD5" w:themeColor="accent3"/>
          <w:left w:val="single" w:sz="8" w:space="0" w:color="297FD5" w:themeColor="accent3"/>
          <w:bottom w:val="single" w:sz="8" w:space="0" w:color="297FD5" w:themeColor="accent3"/>
          <w:right w:val="single" w:sz="8" w:space="0" w:color="297FD5" w:themeColor="accent3"/>
        </w:tcBorders>
      </w:tcPr>
    </w:tblStylePr>
  </w:style>
  <w:style w:type="paragraph" w:customStyle="1" w:styleId="Header1">
    <w:name w:val="Header 1"/>
    <w:basedOn w:val="Normal"/>
    <w:link w:val="Header1Char"/>
    <w:qFormat/>
    <w:rsid w:val="005B227C"/>
    <w:pPr>
      <w:spacing w:after="200"/>
    </w:pPr>
    <w:rPr>
      <w:rFonts w:eastAsiaTheme="minorHAnsi"/>
      <w:b/>
      <w:kern w:val="0"/>
      <w:sz w:val="24"/>
      <w:szCs w:val="24"/>
      <w:lang w:eastAsia="en-US"/>
    </w:rPr>
  </w:style>
  <w:style w:type="character" w:customStyle="1" w:styleId="Header1Char">
    <w:name w:val="Header 1 Char"/>
    <w:basedOn w:val="DefaultParagraphFont"/>
    <w:link w:val="Header1"/>
    <w:rsid w:val="005B227C"/>
    <w:rPr>
      <w:rFonts w:eastAsiaTheme="minorHAnsi"/>
      <w:b/>
      <w:kern w:val="0"/>
      <w:sz w:val="24"/>
      <w:szCs w:val="24"/>
      <w:lang w:eastAsia="en-US"/>
    </w:rPr>
  </w:style>
  <w:style w:type="character" w:styleId="CommentReference">
    <w:name w:val="annotation reference"/>
    <w:basedOn w:val="DefaultParagraphFont"/>
    <w:rsid w:val="00313633"/>
    <w:rPr>
      <w:sz w:val="16"/>
      <w:szCs w:val="16"/>
    </w:rPr>
  </w:style>
  <w:style w:type="paragraph" w:styleId="CommentText">
    <w:name w:val="annotation text"/>
    <w:basedOn w:val="Normal"/>
    <w:link w:val="CommentTextChar"/>
    <w:rsid w:val="00313633"/>
    <w:pPr>
      <w:spacing w:after="200"/>
    </w:pPr>
    <w:rPr>
      <w:rFonts w:eastAsiaTheme="minorHAnsi"/>
      <w:kern w:val="0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rsid w:val="00313633"/>
    <w:rPr>
      <w:rFonts w:eastAsiaTheme="minorHAnsi"/>
      <w:kern w:val="0"/>
      <w:sz w:val="20"/>
      <w:szCs w:val="20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440D5E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A3797F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1C2A60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1C2A60"/>
    <w:pPr>
      <w:spacing w:after="100"/>
      <w:ind w:left="44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F7A4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7A4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F7A42"/>
    <w:rPr>
      <w:vertAlign w:val="superscript"/>
    </w:rPr>
  </w:style>
  <w:style w:type="table" w:styleId="LightShading-Accent2">
    <w:name w:val="Light Shading Accent 2"/>
    <w:basedOn w:val="TableNormal"/>
    <w:uiPriority w:val="60"/>
    <w:rsid w:val="000A47F4"/>
    <w:rPr>
      <w:color w:val="3476B1" w:themeColor="accent2" w:themeShade="BF"/>
    </w:rPr>
    <w:tblPr>
      <w:tblStyleRowBandSize w:val="1"/>
      <w:tblStyleColBandSize w:val="1"/>
      <w:tblBorders>
        <w:top w:val="single" w:sz="8" w:space="0" w:color="629DD1" w:themeColor="accent2"/>
        <w:bottom w:val="single" w:sz="8" w:space="0" w:color="629DD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9DD1" w:themeColor="accent2"/>
          <w:left w:val="nil"/>
          <w:bottom w:val="single" w:sz="8" w:space="0" w:color="629DD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9DD1" w:themeColor="accent2"/>
          <w:left w:val="nil"/>
          <w:bottom w:val="single" w:sz="8" w:space="0" w:color="629DD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6F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E6F3" w:themeFill="accent2" w:themeFillTint="3F"/>
      </w:tcPr>
    </w:tblStylePr>
  </w:style>
  <w:style w:type="table" w:styleId="LightShading">
    <w:name w:val="Light Shading"/>
    <w:basedOn w:val="TableNormal"/>
    <w:uiPriority w:val="60"/>
    <w:rsid w:val="000A47F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-Accent2">
    <w:name w:val="Medium List 1 Accent 2"/>
    <w:basedOn w:val="TableNormal"/>
    <w:uiPriority w:val="65"/>
    <w:rsid w:val="000A47F4"/>
    <w:rPr>
      <w:color w:val="000000" w:themeColor="text1"/>
    </w:rPr>
    <w:tblPr>
      <w:tblStyleRowBandSize w:val="1"/>
      <w:tblStyleColBandSize w:val="1"/>
      <w:tblBorders>
        <w:top w:val="single" w:sz="8" w:space="0" w:color="629DD1" w:themeColor="accent2"/>
        <w:bottom w:val="single" w:sz="8" w:space="0" w:color="629DD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29DD1" w:themeColor="accent2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629DD1" w:themeColor="accent2"/>
          <w:bottom w:val="single" w:sz="8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29DD1" w:themeColor="accent2"/>
          <w:bottom w:val="single" w:sz="8" w:space="0" w:color="629DD1" w:themeColor="accent2"/>
        </w:tcBorders>
      </w:tcPr>
    </w:tblStylePr>
    <w:tblStylePr w:type="band1Vert">
      <w:tblPr/>
      <w:tcPr>
        <w:shd w:val="clear" w:color="auto" w:fill="D8E6F3" w:themeFill="accent2" w:themeFillTint="3F"/>
      </w:tcPr>
    </w:tblStylePr>
    <w:tblStylePr w:type="band1Horz">
      <w:tblPr/>
      <w:tcPr>
        <w:shd w:val="clear" w:color="auto" w:fill="D8E6F3" w:themeFill="accent2" w:themeFillTint="3F"/>
      </w:tcPr>
    </w:tblStylePr>
  </w:style>
  <w:style w:type="table" w:styleId="MediumList1-Accent6">
    <w:name w:val="Medium List 1 Accent 6"/>
    <w:basedOn w:val="TableNormal"/>
    <w:uiPriority w:val="65"/>
    <w:rsid w:val="000A47F4"/>
    <w:rPr>
      <w:color w:val="000000" w:themeColor="text1"/>
    </w:rPr>
    <w:tblPr>
      <w:tblStyleRowBandSize w:val="1"/>
      <w:tblStyleColBandSize w:val="1"/>
      <w:tblBorders>
        <w:top w:val="single" w:sz="8" w:space="0" w:color="9D90A0" w:themeColor="accent6"/>
        <w:bottom w:val="single" w:sz="8" w:space="0" w:color="9D90A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D90A0" w:themeColor="accent6"/>
        </w:tcBorders>
      </w:tcPr>
    </w:tblStylePr>
    <w:tblStylePr w:type="lastRow">
      <w:rPr>
        <w:b/>
        <w:bCs/>
        <w:color w:val="242852" w:themeColor="text2"/>
      </w:rPr>
      <w:tblPr/>
      <w:tcPr>
        <w:tcBorders>
          <w:top w:val="single" w:sz="8" w:space="0" w:color="9D90A0" w:themeColor="accent6"/>
          <w:bottom w:val="single" w:sz="8" w:space="0" w:color="9D90A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D90A0" w:themeColor="accent6"/>
          <w:bottom w:val="single" w:sz="8" w:space="0" w:color="9D90A0" w:themeColor="accent6"/>
        </w:tcBorders>
      </w:tcPr>
    </w:tblStylePr>
    <w:tblStylePr w:type="band1Vert">
      <w:tblPr/>
      <w:tcPr>
        <w:shd w:val="clear" w:color="auto" w:fill="E6E3E7" w:themeFill="accent6" w:themeFillTint="3F"/>
      </w:tcPr>
    </w:tblStylePr>
    <w:tblStylePr w:type="band1Horz">
      <w:tblPr/>
      <w:tcPr>
        <w:shd w:val="clear" w:color="auto" w:fill="E6E3E7" w:themeFill="accent6" w:themeFillTint="3F"/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3B73C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B73C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B73C2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67F8"/>
    <w:pPr>
      <w:spacing w:after="0"/>
    </w:pPr>
    <w:rPr>
      <w:rFonts w:eastAsiaTheme="minorEastAsia"/>
      <w:b/>
      <w:bCs/>
      <w:kern w:val="22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67F8"/>
    <w:rPr>
      <w:rFonts w:eastAsiaTheme="minorHAnsi"/>
      <w:b/>
      <w:bCs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02990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4615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4398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6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9104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1005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5004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5417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04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9827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5140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1932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563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58779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6853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485893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20761">
          <w:marLeft w:val="720"/>
          <w:marRight w:val="0"/>
          <w:marTop w:val="67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2046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0546">
          <w:marLeft w:val="72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9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" Type="http://schemas.openxmlformats.org/officeDocument/2006/relationships/customXml" Target="../customXml/item2.xml"/><Relationship Id="rId16" Type="http://schemas.openxmlformats.org/officeDocument/2006/relationships/diagramLayout" Target="diagrams/layout2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diagramLayout" Target="diagrams/layout1.xml"/><Relationship Id="rId5" Type="http://schemas.openxmlformats.org/officeDocument/2006/relationships/styles" Target="styles.xml"/><Relationship Id="rId15" Type="http://schemas.openxmlformats.org/officeDocument/2006/relationships/diagramData" Target="diagrams/data2.xml"/><Relationship Id="rId23" Type="http://schemas.openxmlformats.org/officeDocument/2006/relationships/theme" Target="theme/theme1.xm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07/relationships/diagramDrawing" Target="diagrams/drawing1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bekah.gregg\AppData\Roaming\Microsoft\Templates\Tactical%20business%20marketing%20plan(2)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85DFECB-2CA0-4F2C-8667-13A64CE8208B}" type="doc">
      <dgm:prSet loTypeId="urn:microsoft.com/office/officeart/2011/layout/CircleProcess" loCatId="process" qsTypeId="urn:microsoft.com/office/officeart/2005/8/quickstyle/simple1" qsCatId="simple" csTypeId="urn:microsoft.com/office/officeart/2005/8/colors/accent2_1" csCatId="accent2" phldr="1"/>
      <dgm:spPr/>
      <dgm:t>
        <a:bodyPr/>
        <a:lstStyle/>
        <a:p>
          <a:endParaRPr lang="en-US"/>
        </a:p>
      </dgm:t>
    </dgm:pt>
    <dgm:pt modelId="{03B68C7D-E9D9-4140-BA66-A64134611C88}">
      <dgm:prSet phldrT="[Text]"/>
      <dgm:spPr/>
      <dgm:t>
        <a:bodyPr/>
        <a:lstStyle/>
        <a:p>
          <a:r>
            <a:rPr lang="en-US"/>
            <a:t>Merger A</a:t>
          </a:r>
        </a:p>
      </dgm:t>
    </dgm:pt>
    <dgm:pt modelId="{E4A398DC-1230-4E90-80A1-4BC0FF9C9B84}" type="parTrans" cxnId="{DE08D6D6-0E69-4683-9754-DAF9F2E53F9F}">
      <dgm:prSet/>
      <dgm:spPr/>
      <dgm:t>
        <a:bodyPr/>
        <a:lstStyle/>
        <a:p>
          <a:endParaRPr lang="en-US"/>
        </a:p>
      </dgm:t>
    </dgm:pt>
    <dgm:pt modelId="{3853494E-55C0-4BD6-AF57-1C57F251D460}" type="sibTrans" cxnId="{DE08D6D6-0E69-4683-9754-DAF9F2E53F9F}">
      <dgm:prSet/>
      <dgm:spPr/>
      <dgm:t>
        <a:bodyPr/>
        <a:lstStyle/>
        <a:p>
          <a:endParaRPr lang="en-US"/>
        </a:p>
      </dgm:t>
    </dgm:pt>
    <dgm:pt modelId="{AA72BF5B-C16D-43A6-B965-2842B8291383}">
      <dgm:prSet phldrT="[Text]"/>
      <dgm:spPr/>
      <dgm:t>
        <a:bodyPr/>
        <a:lstStyle/>
        <a:p>
          <a:r>
            <a:rPr lang="en-US"/>
            <a:t>Merger B</a:t>
          </a:r>
        </a:p>
      </dgm:t>
    </dgm:pt>
    <dgm:pt modelId="{1F9F93E7-AC58-437F-9135-3942918DE7DC}" type="parTrans" cxnId="{F099E34C-6A5F-47E9-B865-93ABDE573915}">
      <dgm:prSet/>
      <dgm:spPr/>
    </dgm:pt>
    <dgm:pt modelId="{24BA44C6-C60C-47EB-A9A7-CEDAA78F283B}" type="sibTrans" cxnId="{F099E34C-6A5F-47E9-B865-93ABDE573915}">
      <dgm:prSet/>
      <dgm:spPr/>
    </dgm:pt>
    <dgm:pt modelId="{6CA83AEC-98B0-48F2-BB5B-EC4F1E6C779B}">
      <dgm:prSet phldrT="[Text]"/>
      <dgm:spPr/>
      <dgm:t>
        <a:bodyPr/>
        <a:lstStyle/>
        <a:p>
          <a:r>
            <a:rPr lang="en-US"/>
            <a:t>Merger C</a:t>
          </a:r>
        </a:p>
      </dgm:t>
    </dgm:pt>
    <dgm:pt modelId="{DD164B08-982A-4CFB-A869-B3706BF85D87}" type="parTrans" cxnId="{47E14213-CC57-495D-89EC-E13E42C01A32}">
      <dgm:prSet/>
      <dgm:spPr/>
    </dgm:pt>
    <dgm:pt modelId="{8173CE1C-CC5F-4324-80EA-1E371747FB84}" type="sibTrans" cxnId="{47E14213-CC57-495D-89EC-E13E42C01A32}">
      <dgm:prSet/>
      <dgm:spPr/>
    </dgm:pt>
    <dgm:pt modelId="{D99625B6-B40D-4312-8597-A8AA30A0F262}" type="pres">
      <dgm:prSet presAssocID="{185DFECB-2CA0-4F2C-8667-13A64CE8208B}" presName="Name0" presStyleCnt="0">
        <dgm:presLayoutVars>
          <dgm:chMax val="11"/>
          <dgm:chPref val="11"/>
          <dgm:dir/>
          <dgm:resizeHandles/>
        </dgm:presLayoutVars>
      </dgm:prSet>
      <dgm:spPr/>
      <dgm:t>
        <a:bodyPr/>
        <a:lstStyle/>
        <a:p>
          <a:endParaRPr lang="en-US"/>
        </a:p>
      </dgm:t>
    </dgm:pt>
    <dgm:pt modelId="{A00FEC74-0BD1-441D-B1F9-C7598DF0D98F}" type="pres">
      <dgm:prSet presAssocID="{6CA83AEC-98B0-48F2-BB5B-EC4F1E6C779B}" presName="Accent3" presStyleCnt="0"/>
      <dgm:spPr/>
    </dgm:pt>
    <dgm:pt modelId="{0CDCF2D6-427A-439F-B684-12F59F9EA72E}" type="pres">
      <dgm:prSet presAssocID="{6CA83AEC-98B0-48F2-BB5B-EC4F1E6C779B}" presName="Accent" presStyleLbl="node1" presStyleIdx="0" presStyleCnt="3"/>
      <dgm:spPr/>
    </dgm:pt>
    <dgm:pt modelId="{8B990C43-DDC7-403F-BD20-FDAC22F0DC27}" type="pres">
      <dgm:prSet presAssocID="{6CA83AEC-98B0-48F2-BB5B-EC4F1E6C779B}" presName="ParentBackground3" presStyleCnt="0"/>
      <dgm:spPr/>
    </dgm:pt>
    <dgm:pt modelId="{8BE0521C-8B9B-4CD0-8DD9-A3EC09B5ADCE}" type="pres">
      <dgm:prSet presAssocID="{6CA83AEC-98B0-48F2-BB5B-EC4F1E6C779B}" presName="ParentBackground" presStyleLbl="fgAcc1" presStyleIdx="0" presStyleCnt="3"/>
      <dgm:spPr/>
      <dgm:t>
        <a:bodyPr/>
        <a:lstStyle/>
        <a:p>
          <a:endParaRPr lang="en-US"/>
        </a:p>
      </dgm:t>
    </dgm:pt>
    <dgm:pt modelId="{D393AD98-C9B8-4420-BBD9-272EDFF34487}" type="pres">
      <dgm:prSet presAssocID="{6CA83AEC-98B0-48F2-BB5B-EC4F1E6C779B}" presName="Parent3" presStyleLbl="revTx" presStyleIdx="0" presStyleCnt="0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2E9E164-7A8A-457D-BEDF-88781D189899}" type="pres">
      <dgm:prSet presAssocID="{AA72BF5B-C16D-43A6-B965-2842B8291383}" presName="Accent2" presStyleCnt="0"/>
      <dgm:spPr/>
    </dgm:pt>
    <dgm:pt modelId="{5F8D4CE5-59AF-4343-BFEE-6336206C50A9}" type="pres">
      <dgm:prSet presAssocID="{AA72BF5B-C16D-43A6-B965-2842B8291383}" presName="Accent" presStyleLbl="node1" presStyleIdx="1" presStyleCnt="3"/>
      <dgm:spPr/>
    </dgm:pt>
    <dgm:pt modelId="{2F2BFED0-0D0E-445A-90CC-88F4BCB22125}" type="pres">
      <dgm:prSet presAssocID="{AA72BF5B-C16D-43A6-B965-2842B8291383}" presName="ParentBackground2" presStyleCnt="0"/>
      <dgm:spPr/>
    </dgm:pt>
    <dgm:pt modelId="{6F125E6F-D669-4E45-A387-E97B392A7B2B}" type="pres">
      <dgm:prSet presAssocID="{AA72BF5B-C16D-43A6-B965-2842B8291383}" presName="ParentBackground" presStyleLbl="fgAcc1" presStyleIdx="1" presStyleCnt="3"/>
      <dgm:spPr/>
      <dgm:t>
        <a:bodyPr/>
        <a:lstStyle/>
        <a:p>
          <a:endParaRPr lang="en-US"/>
        </a:p>
      </dgm:t>
    </dgm:pt>
    <dgm:pt modelId="{28180C3C-C3BA-4381-8351-DE346BDC6A14}" type="pres">
      <dgm:prSet presAssocID="{AA72BF5B-C16D-43A6-B965-2842B8291383}" presName="Parent2" presStyleLbl="revTx" presStyleIdx="0" presStyleCnt="0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BA06004-3F1E-4D7A-84B5-C0DDC529E262}" type="pres">
      <dgm:prSet presAssocID="{03B68C7D-E9D9-4140-BA66-A64134611C88}" presName="Accent1" presStyleCnt="0"/>
      <dgm:spPr/>
    </dgm:pt>
    <dgm:pt modelId="{F3F48911-3764-40FC-A3A4-AB23C14A414F}" type="pres">
      <dgm:prSet presAssocID="{03B68C7D-E9D9-4140-BA66-A64134611C88}" presName="Accent" presStyleLbl="node1" presStyleIdx="2" presStyleCnt="3"/>
      <dgm:spPr/>
    </dgm:pt>
    <dgm:pt modelId="{E497D283-EBA3-49FD-8EE6-178E68682917}" type="pres">
      <dgm:prSet presAssocID="{03B68C7D-E9D9-4140-BA66-A64134611C88}" presName="ParentBackground1" presStyleCnt="0"/>
      <dgm:spPr/>
    </dgm:pt>
    <dgm:pt modelId="{7EC76858-4038-4F27-B658-07E4ABBF5446}" type="pres">
      <dgm:prSet presAssocID="{03B68C7D-E9D9-4140-BA66-A64134611C88}" presName="ParentBackground" presStyleLbl="fgAcc1" presStyleIdx="2" presStyleCnt="3"/>
      <dgm:spPr/>
      <dgm:t>
        <a:bodyPr/>
        <a:lstStyle/>
        <a:p>
          <a:endParaRPr lang="en-US"/>
        </a:p>
      </dgm:t>
    </dgm:pt>
    <dgm:pt modelId="{35F20BC1-ADEA-4887-A0F6-5FA8D0B50EFF}" type="pres">
      <dgm:prSet presAssocID="{03B68C7D-E9D9-4140-BA66-A64134611C88}" presName="Parent1" presStyleLbl="revTx" presStyleIdx="0" presStyleCnt="0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47E14213-CC57-495D-89EC-E13E42C01A32}" srcId="{185DFECB-2CA0-4F2C-8667-13A64CE8208B}" destId="{6CA83AEC-98B0-48F2-BB5B-EC4F1E6C779B}" srcOrd="2" destOrd="0" parTransId="{DD164B08-982A-4CFB-A869-B3706BF85D87}" sibTransId="{8173CE1C-CC5F-4324-80EA-1E371747FB84}"/>
    <dgm:cxn modelId="{195FBC76-715A-4A5B-B854-85187201604B}" type="presOf" srcId="{185DFECB-2CA0-4F2C-8667-13A64CE8208B}" destId="{D99625B6-B40D-4312-8597-A8AA30A0F262}" srcOrd="0" destOrd="0" presId="urn:microsoft.com/office/officeart/2011/layout/CircleProcess"/>
    <dgm:cxn modelId="{2B90BE1E-4D6A-488D-B88D-A353A0F8891A}" type="presOf" srcId="{6CA83AEC-98B0-48F2-BB5B-EC4F1E6C779B}" destId="{8BE0521C-8B9B-4CD0-8DD9-A3EC09B5ADCE}" srcOrd="0" destOrd="0" presId="urn:microsoft.com/office/officeart/2011/layout/CircleProcess"/>
    <dgm:cxn modelId="{EF48F71A-BABB-45E5-A724-CB735CC1B9F5}" type="presOf" srcId="{AA72BF5B-C16D-43A6-B965-2842B8291383}" destId="{6F125E6F-D669-4E45-A387-E97B392A7B2B}" srcOrd="0" destOrd="0" presId="urn:microsoft.com/office/officeart/2011/layout/CircleProcess"/>
    <dgm:cxn modelId="{DE08D6D6-0E69-4683-9754-DAF9F2E53F9F}" srcId="{185DFECB-2CA0-4F2C-8667-13A64CE8208B}" destId="{03B68C7D-E9D9-4140-BA66-A64134611C88}" srcOrd="0" destOrd="0" parTransId="{E4A398DC-1230-4E90-80A1-4BC0FF9C9B84}" sibTransId="{3853494E-55C0-4BD6-AF57-1C57F251D460}"/>
    <dgm:cxn modelId="{607A1A0D-D79D-43F1-AA71-8B08C2693F4A}" type="presOf" srcId="{03B68C7D-E9D9-4140-BA66-A64134611C88}" destId="{7EC76858-4038-4F27-B658-07E4ABBF5446}" srcOrd="0" destOrd="0" presId="urn:microsoft.com/office/officeart/2011/layout/CircleProcess"/>
    <dgm:cxn modelId="{F099E34C-6A5F-47E9-B865-93ABDE573915}" srcId="{185DFECB-2CA0-4F2C-8667-13A64CE8208B}" destId="{AA72BF5B-C16D-43A6-B965-2842B8291383}" srcOrd="1" destOrd="0" parTransId="{1F9F93E7-AC58-437F-9135-3942918DE7DC}" sibTransId="{24BA44C6-C60C-47EB-A9A7-CEDAA78F283B}"/>
    <dgm:cxn modelId="{83ED3979-FCE0-43C6-B3A6-7590E66C8261}" type="presOf" srcId="{6CA83AEC-98B0-48F2-BB5B-EC4F1E6C779B}" destId="{D393AD98-C9B8-4420-BBD9-272EDFF34487}" srcOrd="1" destOrd="0" presId="urn:microsoft.com/office/officeart/2011/layout/CircleProcess"/>
    <dgm:cxn modelId="{EFB8A073-D463-4DF6-AAB2-892D664203AC}" type="presOf" srcId="{AA72BF5B-C16D-43A6-B965-2842B8291383}" destId="{28180C3C-C3BA-4381-8351-DE346BDC6A14}" srcOrd="1" destOrd="0" presId="urn:microsoft.com/office/officeart/2011/layout/CircleProcess"/>
    <dgm:cxn modelId="{E3FE86A3-0D65-4CDE-977D-9168598DCEA4}" type="presOf" srcId="{03B68C7D-E9D9-4140-BA66-A64134611C88}" destId="{35F20BC1-ADEA-4887-A0F6-5FA8D0B50EFF}" srcOrd="1" destOrd="0" presId="urn:microsoft.com/office/officeart/2011/layout/CircleProcess"/>
    <dgm:cxn modelId="{524F531D-4585-4E7C-83B1-63050001945F}" type="presParOf" srcId="{D99625B6-B40D-4312-8597-A8AA30A0F262}" destId="{A00FEC74-0BD1-441D-B1F9-C7598DF0D98F}" srcOrd="0" destOrd="0" presId="urn:microsoft.com/office/officeart/2011/layout/CircleProcess"/>
    <dgm:cxn modelId="{82A51CC7-2929-439A-ABF1-A81BE356C515}" type="presParOf" srcId="{A00FEC74-0BD1-441D-B1F9-C7598DF0D98F}" destId="{0CDCF2D6-427A-439F-B684-12F59F9EA72E}" srcOrd="0" destOrd="0" presId="urn:microsoft.com/office/officeart/2011/layout/CircleProcess"/>
    <dgm:cxn modelId="{9E4D7C4F-7D57-4953-A332-FAD114770D69}" type="presParOf" srcId="{D99625B6-B40D-4312-8597-A8AA30A0F262}" destId="{8B990C43-DDC7-403F-BD20-FDAC22F0DC27}" srcOrd="1" destOrd="0" presId="urn:microsoft.com/office/officeart/2011/layout/CircleProcess"/>
    <dgm:cxn modelId="{38EFA0E8-9FBF-48B7-858D-A0192FC88680}" type="presParOf" srcId="{8B990C43-DDC7-403F-BD20-FDAC22F0DC27}" destId="{8BE0521C-8B9B-4CD0-8DD9-A3EC09B5ADCE}" srcOrd="0" destOrd="0" presId="urn:microsoft.com/office/officeart/2011/layout/CircleProcess"/>
    <dgm:cxn modelId="{988CAD92-9A76-44EF-AB9C-89BACA1EE6BA}" type="presParOf" srcId="{D99625B6-B40D-4312-8597-A8AA30A0F262}" destId="{D393AD98-C9B8-4420-BBD9-272EDFF34487}" srcOrd="2" destOrd="0" presId="urn:microsoft.com/office/officeart/2011/layout/CircleProcess"/>
    <dgm:cxn modelId="{E92E12FB-2B14-4236-A4F6-091A072D8C5F}" type="presParOf" srcId="{D99625B6-B40D-4312-8597-A8AA30A0F262}" destId="{72E9E164-7A8A-457D-BEDF-88781D189899}" srcOrd="3" destOrd="0" presId="urn:microsoft.com/office/officeart/2011/layout/CircleProcess"/>
    <dgm:cxn modelId="{3F43A8CE-8D18-4240-8762-4B745407A371}" type="presParOf" srcId="{72E9E164-7A8A-457D-BEDF-88781D189899}" destId="{5F8D4CE5-59AF-4343-BFEE-6336206C50A9}" srcOrd="0" destOrd="0" presId="urn:microsoft.com/office/officeart/2011/layout/CircleProcess"/>
    <dgm:cxn modelId="{4B14BBE8-A029-45DB-A6BD-37A561E3BEDE}" type="presParOf" srcId="{D99625B6-B40D-4312-8597-A8AA30A0F262}" destId="{2F2BFED0-0D0E-445A-90CC-88F4BCB22125}" srcOrd="4" destOrd="0" presId="urn:microsoft.com/office/officeart/2011/layout/CircleProcess"/>
    <dgm:cxn modelId="{6BA59E7F-1A67-46B8-A0F7-1316F7A148CA}" type="presParOf" srcId="{2F2BFED0-0D0E-445A-90CC-88F4BCB22125}" destId="{6F125E6F-D669-4E45-A387-E97B392A7B2B}" srcOrd="0" destOrd="0" presId="urn:microsoft.com/office/officeart/2011/layout/CircleProcess"/>
    <dgm:cxn modelId="{E8B97A0F-644A-4D3C-BE32-A102B40C3839}" type="presParOf" srcId="{D99625B6-B40D-4312-8597-A8AA30A0F262}" destId="{28180C3C-C3BA-4381-8351-DE346BDC6A14}" srcOrd="5" destOrd="0" presId="urn:microsoft.com/office/officeart/2011/layout/CircleProcess"/>
    <dgm:cxn modelId="{3DBDA2FA-5958-486B-8007-8AA19266DC81}" type="presParOf" srcId="{D99625B6-B40D-4312-8597-A8AA30A0F262}" destId="{FBA06004-3F1E-4D7A-84B5-C0DDC529E262}" srcOrd="6" destOrd="0" presId="urn:microsoft.com/office/officeart/2011/layout/CircleProcess"/>
    <dgm:cxn modelId="{2A69CE48-6865-4863-856F-E002A9AAB40F}" type="presParOf" srcId="{FBA06004-3F1E-4D7A-84B5-C0DDC529E262}" destId="{F3F48911-3764-40FC-A3A4-AB23C14A414F}" srcOrd="0" destOrd="0" presId="urn:microsoft.com/office/officeart/2011/layout/CircleProcess"/>
    <dgm:cxn modelId="{E5B2FAC7-2447-45A1-AC1E-FCDF18E31010}" type="presParOf" srcId="{D99625B6-B40D-4312-8597-A8AA30A0F262}" destId="{E497D283-EBA3-49FD-8EE6-178E68682917}" srcOrd="7" destOrd="0" presId="urn:microsoft.com/office/officeart/2011/layout/CircleProcess"/>
    <dgm:cxn modelId="{1BEA55E7-8CB7-4492-BEAA-8E51F23EFDD2}" type="presParOf" srcId="{E497D283-EBA3-49FD-8EE6-178E68682917}" destId="{7EC76858-4038-4F27-B658-07E4ABBF5446}" srcOrd="0" destOrd="0" presId="urn:microsoft.com/office/officeart/2011/layout/CircleProcess"/>
    <dgm:cxn modelId="{4743597D-F202-47B5-94A2-77D45C55A2A0}" type="presParOf" srcId="{D99625B6-B40D-4312-8597-A8AA30A0F262}" destId="{35F20BC1-ADEA-4887-A0F6-5FA8D0B50EFF}" srcOrd="8" destOrd="0" presId="urn:microsoft.com/office/officeart/2011/layout/CircleProcess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C22D82B-20E9-481F-BB6F-4402B6A1186D}" type="doc">
      <dgm:prSet loTypeId="urn:microsoft.com/office/officeart/2005/8/layout/pyramid3" loCatId="pyramid" qsTypeId="urn:microsoft.com/office/officeart/2005/8/quickstyle/simple1" qsCatId="simple" csTypeId="urn:microsoft.com/office/officeart/2005/8/colors/accent1_2" csCatId="accent1" phldr="1"/>
      <dgm:spPr/>
    </dgm:pt>
    <dgm:pt modelId="{BFF25883-20F3-4AF5-BAA2-9BA649C6B0B9}">
      <dgm:prSet phldrT="[Text]"/>
      <dgm:spPr/>
      <dgm:t>
        <a:bodyPr/>
        <a:lstStyle/>
        <a:p>
          <a:r>
            <a:rPr lang="en-US"/>
            <a:t>400 Prospects</a:t>
          </a:r>
        </a:p>
      </dgm:t>
    </dgm:pt>
    <dgm:pt modelId="{1450A313-40C2-43FE-8676-AC5AF03C96E9}" type="parTrans" cxnId="{37100D99-323D-4974-9F61-37C56ADD650B}">
      <dgm:prSet/>
      <dgm:spPr/>
      <dgm:t>
        <a:bodyPr/>
        <a:lstStyle/>
        <a:p>
          <a:endParaRPr lang="en-US"/>
        </a:p>
      </dgm:t>
    </dgm:pt>
    <dgm:pt modelId="{72C89277-0041-4D52-B56A-864EC2489327}" type="sibTrans" cxnId="{37100D99-323D-4974-9F61-37C56ADD650B}">
      <dgm:prSet/>
      <dgm:spPr/>
      <dgm:t>
        <a:bodyPr/>
        <a:lstStyle/>
        <a:p>
          <a:endParaRPr lang="en-US"/>
        </a:p>
      </dgm:t>
    </dgm:pt>
    <dgm:pt modelId="{88488A1C-59D6-4563-9930-990BC8484FF5}">
      <dgm:prSet phldrT="[Text]"/>
      <dgm:spPr/>
      <dgm:t>
        <a:bodyPr/>
        <a:lstStyle/>
        <a:p>
          <a:r>
            <a:rPr lang="en-US"/>
            <a:t>12 closes @ 3%</a:t>
          </a:r>
        </a:p>
      </dgm:t>
    </dgm:pt>
    <dgm:pt modelId="{859AF9E0-3D4F-4F09-BBAB-21E6EDEE8C3E}" type="parTrans" cxnId="{A3F79C82-01CD-45FF-AD9F-1351C1D1BD4B}">
      <dgm:prSet/>
      <dgm:spPr/>
      <dgm:t>
        <a:bodyPr/>
        <a:lstStyle/>
        <a:p>
          <a:endParaRPr lang="en-US"/>
        </a:p>
      </dgm:t>
    </dgm:pt>
    <dgm:pt modelId="{AA4A8309-2AAD-4021-BD44-CB2932E37335}" type="sibTrans" cxnId="{A3F79C82-01CD-45FF-AD9F-1351C1D1BD4B}">
      <dgm:prSet/>
      <dgm:spPr/>
      <dgm:t>
        <a:bodyPr/>
        <a:lstStyle/>
        <a:p>
          <a:endParaRPr lang="en-US"/>
        </a:p>
      </dgm:t>
    </dgm:pt>
    <dgm:pt modelId="{12B0CFB8-F09B-4FDE-88CB-29CCD8DFC1DC}">
      <dgm:prSet phldrT="[Text]"/>
      <dgm:spPr/>
      <dgm:t>
        <a:bodyPr/>
        <a:lstStyle/>
        <a:p>
          <a:r>
            <a:rPr lang="en-US"/>
            <a:t>$18k AOV</a:t>
          </a:r>
        </a:p>
      </dgm:t>
    </dgm:pt>
    <dgm:pt modelId="{A4C63F94-780E-4D25-8ACE-B7705D1D2DE2}" type="parTrans" cxnId="{E4E96662-1FFF-463C-B80C-74D23B06C3A7}">
      <dgm:prSet/>
      <dgm:spPr/>
      <dgm:t>
        <a:bodyPr/>
        <a:lstStyle/>
        <a:p>
          <a:endParaRPr lang="en-US"/>
        </a:p>
      </dgm:t>
    </dgm:pt>
    <dgm:pt modelId="{0E667112-337D-4EA2-97ED-2528B7D79597}" type="sibTrans" cxnId="{E4E96662-1FFF-463C-B80C-74D23B06C3A7}">
      <dgm:prSet/>
      <dgm:spPr/>
      <dgm:t>
        <a:bodyPr/>
        <a:lstStyle/>
        <a:p>
          <a:endParaRPr lang="en-US"/>
        </a:p>
      </dgm:t>
    </dgm:pt>
    <dgm:pt modelId="{DADE8164-7FE2-4727-9727-D1761325B5DB}" type="pres">
      <dgm:prSet presAssocID="{8C22D82B-20E9-481F-BB6F-4402B6A1186D}" presName="Name0" presStyleCnt="0">
        <dgm:presLayoutVars>
          <dgm:dir/>
          <dgm:animLvl val="lvl"/>
          <dgm:resizeHandles val="exact"/>
        </dgm:presLayoutVars>
      </dgm:prSet>
      <dgm:spPr/>
    </dgm:pt>
    <dgm:pt modelId="{72131A47-5B7D-4DAE-A7DF-EE8B5638D567}" type="pres">
      <dgm:prSet presAssocID="{BFF25883-20F3-4AF5-BAA2-9BA649C6B0B9}" presName="Name8" presStyleCnt="0"/>
      <dgm:spPr/>
    </dgm:pt>
    <dgm:pt modelId="{F1917B72-C7EF-45B2-901D-7A196058285F}" type="pres">
      <dgm:prSet presAssocID="{BFF25883-20F3-4AF5-BAA2-9BA649C6B0B9}" presName="level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5CCD1F2-EDE6-4384-879B-ECCA4F8FE8F1}" type="pres">
      <dgm:prSet presAssocID="{BFF25883-20F3-4AF5-BAA2-9BA649C6B0B9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087F318-B96B-4135-AF9B-E19B97C97637}" type="pres">
      <dgm:prSet presAssocID="{88488A1C-59D6-4563-9930-990BC8484FF5}" presName="Name8" presStyleCnt="0"/>
      <dgm:spPr/>
    </dgm:pt>
    <dgm:pt modelId="{FDAAFBDD-B4EC-4037-9F9D-0C16306371AC}" type="pres">
      <dgm:prSet presAssocID="{88488A1C-59D6-4563-9930-990BC8484FF5}" presName="level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A6D3377-2ABC-454D-A4BD-C9925EBE123C}" type="pres">
      <dgm:prSet presAssocID="{88488A1C-59D6-4563-9930-990BC8484FF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F730C95-A4D4-4623-9016-FB8B90C65C10}" type="pres">
      <dgm:prSet presAssocID="{12B0CFB8-F09B-4FDE-88CB-29CCD8DFC1DC}" presName="Name8" presStyleCnt="0"/>
      <dgm:spPr/>
    </dgm:pt>
    <dgm:pt modelId="{011DB9CB-94EA-4AC1-925A-85F950DFBB09}" type="pres">
      <dgm:prSet presAssocID="{12B0CFB8-F09B-4FDE-88CB-29CCD8DFC1DC}" presName="level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1C0E5F4-9757-473C-A0EA-2DAEEAD170C5}" type="pres">
      <dgm:prSet presAssocID="{12B0CFB8-F09B-4FDE-88CB-29CCD8DFC1DC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30F68940-08A0-40C1-A78B-CA23E28C1D91}" type="presOf" srcId="{12B0CFB8-F09B-4FDE-88CB-29CCD8DFC1DC}" destId="{011DB9CB-94EA-4AC1-925A-85F950DFBB09}" srcOrd="0" destOrd="0" presId="urn:microsoft.com/office/officeart/2005/8/layout/pyramid3"/>
    <dgm:cxn modelId="{40C6F0F7-7E03-4618-8040-546700932D43}" type="presOf" srcId="{8C22D82B-20E9-481F-BB6F-4402B6A1186D}" destId="{DADE8164-7FE2-4727-9727-D1761325B5DB}" srcOrd="0" destOrd="0" presId="urn:microsoft.com/office/officeart/2005/8/layout/pyramid3"/>
    <dgm:cxn modelId="{37100D99-323D-4974-9F61-37C56ADD650B}" srcId="{8C22D82B-20E9-481F-BB6F-4402B6A1186D}" destId="{BFF25883-20F3-4AF5-BAA2-9BA649C6B0B9}" srcOrd="0" destOrd="0" parTransId="{1450A313-40C2-43FE-8676-AC5AF03C96E9}" sibTransId="{72C89277-0041-4D52-B56A-864EC2489327}"/>
    <dgm:cxn modelId="{AD4F5456-EE25-42C2-AEAE-F338A0C76DDF}" type="presOf" srcId="{BFF25883-20F3-4AF5-BAA2-9BA649C6B0B9}" destId="{15CCD1F2-EDE6-4384-879B-ECCA4F8FE8F1}" srcOrd="1" destOrd="0" presId="urn:microsoft.com/office/officeart/2005/8/layout/pyramid3"/>
    <dgm:cxn modelId="{A3F79C82-01CD-45FF-AD9F-1351C1D1BD4B}" srcId="{8C22D82B-20E9-481F-BB6F-4402B6A1186D}" destId="{88488A1C-59D6-4563-9930-990BC8484FF5}" srcOrd="1" destOrd="0" parTransId="{859AF9E0-3D4F-4F09-BBAB-21E6EDEE8C3E}" sibTransId="{AA4A8309-2AAD-4021-BD44-CB2932E37335}"/>
    <dgm:cxn modelId="{65D3AB9A-6204-4CB4-8C23-C1CF74BA1E7D}" type="presOf" srcId="{12B0CFB8-F09B-4FDE-88CB-29CCD8DFC1DC}" destId="{11C0E5F4-9757-473C-A0EA-2DAEEAD170C5}" srcOrd="1" destOrd="0" presId="urn:microsoft.com/office/officeart/2005/8/layout/pyramid3"/>
    <dgm:cxn modelId="{A67D305C-4316-4ADD-988E-4D128AD48FFD}" type="presOf" srcId="{BFF25883-20F3-4AF5-BAA2-9BA649C6B0B9}" destId="{F1917B72-C7EF-45B2-901D-7A196058285F}" srcOrd="0" destOrd="0" presId="urn:microsoft.com/office/officeart/2005/8/layout/pyramid3"/>
    <dgm:cxn modelId="{6A1D6693-C1C0-429D-A1F8-018CB3C20357}" type="presOf" srcId="{88488A1C-59D6-4563-9930-990BC8484FF5}" destId="{FDAAFBDD-B4EC-4037-9F9D-0C16306371AC}" srcOrd="0" destOrd="0" presId="urn:microsoft.com/office/officeart/2005/8/layout/pyramid3"/>
    <dgm:cxn modelId="{E9627DA3-1C9D-4BBF-9939-78B101A5D67E}" type="presOf" srcId="{88488A1C-59D6-4563-9930-990BC8484FF5}" destId="{7A6D3377-2ABC-454D-A4BD-C9925EBE123C}" srcOrd="1" destOrd="0" presId="urn:microsoft.com/office/officeart/2005/8/layout/pyramid3"/>
    <dgm:cxn modelId="{E4E96662-1FFF-463C-B80C-74D23B06C3A7}" srcId="{8C22D82B-20E9-481F-BB6F-4402B6A1186D}" destId="{12B0CFB8-F09B-4FDE-88CB-29CCD8DFC1DC}" srcOrd="2" destOrd="0" parTransId="{A4C63F94-780E-4D25-8ACE-B7705D1D2DE2}" sibTransId="{0E667112-337D-4EA2-97ED-2528B7D79597}"/>
    <dgm:cxn modelId="{1404A3A9-5969-4A1D-B922-AB34AF567260}" type="presParOf" srcId="{DADE8164-7FE2-4727-9727-D1761325B5DB}" destId="{72131A47-5B7D-4DAE-A7DF-EE8B5638D567}" srcOrd="0" destOrd="0" presId="urn:microsoft.com/office/officeart/2005/8/layout/pyramid3"/>
    <dgm:cxn modelId="{EF289482-068B-44CA-9FDC-9DA0B3A646F2}" type="presParOf" srcId="{72131A47-5B7D-4DAE-A7DF-EE8B5638D567}" destId="{F1917B72-C7EF-45B2-901D-7A196058285F}" srcOrd="0" destOrd="0" presId="urn:microsoft.com/office/officeart/2005/8/layout/pyramid3"/>
    <dgm:cxn modelId="{096B3CA3-4EB1-4E94-98E3-F3DB5A3395AE}" type="presParOf" srcId="{72131A47-5B7D-4DAE-A7DF-EE8B5638D567}" destId="{15CCD1F2-EDE6-4384-879B-ECCA4F8FE8F1}" srcOrd="1" destOrd="0" presId="urn:microsoft.com/office/officeart/2005/8/layout/pyramid3"/>
    <dgm:cxn modelId="{F4902197-538A-46EF-9211-78C4552F59FA}" type="presParOf" srcId="{DADE8164-7FE2-4727-9727-D1761325B5DB}" destId="{8087F318-B96B-4135-AF9B-E19B97C97637}" srcOrd="1" destOrd="0" presId="urn:microsoft.com/office/officeart/2005/8/layout/pyramid3"/>
    <dgm:cxn modelId="{253BE3EF-BC1E-4B47-9D6A-BD691C5BA620}" type="presParOf" srcId="{8087F318-B96B-4135-AF9B-E19B97C97637}" destId="{FDAAFBDD-B4EC-4037-9F9D-0C16306371AC}" srcOrd="0" destOrd="0" presId="urn:microsoft.com/office/officeart/2005/8/layout/pyramid3"/>
    <dgm:cxn modelId="{E98DEF80-AE98-4824-BA3C-B000FB354E94}" type="presParOf" srcId="{8087F318-B96B-4135-AF9B-E19B97C97637}" destId="{7A6D3377-2ABC-454D-A4BD-C9925EBE123C}" srcOrd="1" destOrd="0" presId="urn:microsoft.com/office/officeart/2005/8/layout/pyramid3"/>
    <dgm:cxn modelId="{8C227766-2FA5-4B70-A476-A2F0DA1A81F3}" type="presParOf" srcId="{DADE8164-7FE2-4727-9727-D1761325B5DB}" destId="{0F730C95-A4D4-4623-9016-FB8B90C65C10}" srcOrd="2" destOrd="0" presId="urn:microsoft.com/office/officeart/2005/8/layout/pyramid3"/>
    <dgm:cxn modelId="{687C1CCB-4563-4426-9E16-846BB62993F7}" type="presParOf" srcId="{0F730C95-A4D4-4623-9016-FB8B90C65C10}" destId="{011DB9CB-94EA-4AC1-925A-85F950DFBB09}" srcOrd="0" destOrd="0" presId="urn:microsoft.com/office/officeart/2005/8/layout/pyramid3"/>
    <dgm:cxn modelId="{B5C2FC02-45BB-41F9-8A09-5D34C863463C}" type="presParOf" srcId="{0F730C95-A4D4-4623-9016-FB8B90C65C10}" destId="{11C0E5F4-9757-473C-A0EA-2DAEEAD170C5}" srcOrd="1" destOrd="0" presId="urn:microsoft.com/office/officeart/2005/8/layout/pyramid3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DCF2D6-427A-439F-B684-12F59F9EA72E}">
      <dsp:nvSpPr>
        <dsp:cNvPr id="0" name=""/>
        <dsp:cNvSpPr/>
      </dsp:nvSpPr>
      <dsp:spPr>
        <a:xfrm>
          <a:off x="3471870" y="340354"/>
          <a:ext cx="901591" cy="90175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BE0521C-8B9B-4CD0-8DD9-A3EC09B5ADCE}">
      <dsp:nvSpPr>
        <dsp:cNvPr id="0" name=""/>
        <dsp:cNvSpPr/>
      </dsp:nvSpPr>
      <dsp:spPr>
        <a:xfrm>
          <a:off x="3501806" y="370418"/>
          <a:ext cx="841720" cy="841630"/>
        </a:xfrm>
        <a:prstGeom prst="ellipse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Merger C</a:t>
          </a:r>
        </a:p>
      </dsp:txBody>
      <dsp:txXfrm>
        <a:off x="3622135" y="490674"/>
        <a:ext cx="601061" cy="601119"/>
      </dsp:txXfrm>
    </dsp:sp>
    <dsp:sp modelId="{5F8D4CE5-59AF-4343-BFEE-6336206C50A9}">
      <dsp:nvSpPr>
        <dsp:cNvPr id="0" name=""/>
        <dsp:cNvSpPr/>
      </dsp:nvSpPr>
      <dsp:spPr>
        <a:xfrm rot="2700000">
          <a:off x="2541135" y="341444"/>
          <a:ext cx="899420" cy="899420"/>
        </a:xfrm>
        <a:prstGeom prst="teardrop">
          <a:avLst>
            <a:gd name="adj" fmla="val 10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F125E6F-D669-4E45-A387-E97B392A7B2B}">
      <dsp:nvSpPr>
        <dsp:cNvPr id="0" name=""/>
        <dsp:cNvSpPr/>
      </dsp:nvSpPr>
      <dsp:spPr>
        <a:xfrm>
          <a:off x="2569985" y="370418"/>
          <a:ext cx="841720" cy="841630"/>
        </a:xfrm>
        <a:prstGeom prst="ellipse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Merger B</a:t>
          </a:r>
        </a:p>
      </dsp:txBody>
      <dsp:txXfrm>
        <a:off x="2690315" y="490674"/>
        <a:ext cx="601061" cy="601119"/>
      </dsp:txXfrm>
    </dsp:sp>
    <dsp:sp modelId="{F3F48911-3764-40FC-A3A4-AB23C14A414F}">
      <dsp:nvSpPr>
        <dsp:cNvPr id="0" name=""/>
        <dsp:cNvSpPr/>
      </dsp:nvSpPr>
      <dsp:spPr>
        <a:xfrm rot="2700000">
          <a:off x="1609314" y="341444"/>
          <a:ext cx="899420" cy="899420"/>
        </a:xfrm>
        <a:prstGeom prst="teardrop">
          <a:avLst>
            <a:gd name="adj" fmla="val 10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C76858-4038-4F27-B658-07E4ABBF5446}">
      <dsp:nvSpPr>
        <dsp:cNvPr id="0" name=""/>
        <dsp:cNvSpPr/>
      </dsp:nvSpPr>
      <dsp:spPr>
        <a:xfrm>
          <a:off x="1638164" y="370418"/>
          <a:ext cx="841720" cy="841630"/>
        </a:xfrm>
        <a:prstGeom prst="ellipse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Merger A</a:t>
          </a:r>
        </a:p>
      </dsp:txBody>
      <dsp:txXfrm>
        <a:off x="1758494" y="490674"/>
        <a:ext cx="601061" cy="60111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1917B72-C7EF-45B2-901D-7A196058285F}">
      <dsp:nvSpPr>
        <dsp:cNvPr id="0" name=""/>
        <dsp:cNvSpPr/>
      </dsp:nvSpPr>
      <dsp:spPr>
        <a:xfrm rot="10800000">
          <a:off x="0" y="0"/>
          <a:ext cx="2472690" cy="734060"/>
        </a:xfrm>
        <a:prstGeom prst="trapezoid">
          <a:avLst>
            <a:gd name="adj" fmla="val 56142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100" kern="1200"/>
            <a:t>400 Prospects</a:t>
          </a:r>
        </a:p>
      </dsp:txBody>
      <dsp:txXfrm rot="-10800000">
        <a:off x="432720" y="0"/>
        <a:ext cx="1607248" cy="734060"/>
      </dsp:txXfrm>
    </dsp:sp>
    <dsp:sp modelId="{FDAAFBDD-B4EC-4037-9F9D-0C16306371AC}">
      <dsp:nvSpPr>
        <dsp:cNvPr id="0" name=""/>
        <dsp:cNvSpPr/>
      </dsp:nvSpPr>
      <dsp:spPr>
        <a:xfrm rot="10800000">
          <a:off x="412115" y="734060"/>
          <a:ext cx="1648459" cy="734060"/>
        </a:xfrm>
        <a:prstGeom prst="trapezoid">
          <a:avLst>
            <a:gd name="adj" fmla="val 56142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100" kern="1200"/>
            <a:t>12 closes @ 3%</a:t>
          </a:r>
        </a:p>
      </dsp:txBody>
      <dsp:txXfrm rot="-10800000">
        <a:off x="700595" y="734060"/>
        <a:ext cx="1071499" cy="734060"/>
      </dsp:txXfrm>
    </dsp:sp>
    <dsp:sp modelId="{011DB9CB-94EA-4AC1-925A-85F950DFBB09}">
      <dsp:nvSpPr>
        <dsp:cNvPr id="0" name=""/>
        <dsp:cNvSpPr/>
      </dsp:nvSpPr>
      <dsp:spPr>
        <a:xfrm rot="10800000">
          <a:off x="824230" y="1468120"/>
          <a:ext cx="824229" cy="734060"/>
        </a:xfrm>
        <a:prstGeom prst="trapezoid">
          <a:avLst>
            <a:gd name="adj" fmla="val 56142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100" kern="1200"/>
            <a:t>$18k AOV</a:t>
          </a:r>
        </a:p>
      </dsp:txBody>
      <dsp:txXfrm rot="-10800000">
        <a:off x="824230" y="1468120"/>
        <a:ext cx="824229" cy="7340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11/layout/CircleProcess">
  <dgm:title val="Circle Process"/>
  <dgm:desc val="Use to show sequential steps in a process. Limited to eleven Level 1 shapes with an unlimited number of Level 2 shapes. Works best with small amounts of text. Unused text does not appear, but remains available if you switch layouts."/>
  <dgm:catLst>
    <dgm:cat type="process" pri="8500"/>
    <dgm:cat type="officeonline" pri="85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30" srcId="0" destId="10" srcOrd="0" destOrd="0"/>
        <dgm:cxn modelId="4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50" srcId="0" destId="10" srcOrd="0" destOrd="0"/>
        <dgm:cxn modelId="60" srcId="0" destId="20" srcOrd="1" destOrd="0"/>
        <dgm:cxn modelId="70" srcId="0" destId="30" srcOrd="2" destOrd="0"/>
        <dgm:cxn modelId="80" srcId="0" destId="40" srcOrd="3" destOrd="0"/>
      </dgm:cxnLst>
      <dgm:bg/>
      <dgm:whole/>
    </dgm:dataModel>
  </dgm:clrData>
  <dgm:layoutNode name="Name0">
    <dgm:varLst>
      <dgm:chMax val="11"/>
      <dgm:chPref val="11"/>
      <dgm:dir/>
      <dgm:resizeHandles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" ptType="node" func="cnt" op="equ" val="1">
            <dgm:alg type="composite">
              <dgm:param type="ar" val="0.638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Parent1" refType="w" fact="0.1667"/>
              <dgm:constr type="t" for="ch" forName="Parent1" refType="h" fact="0.1064"/>
              <dgm:constr type="w" for="ch" forName="Parent1" refType="w" fact="0.6667"/>
              <dgm:constr type="h" for="ch" forName="Parent1" refType="h" fact="0.4255"/>
              <dgm:constr type="l" for="ch" forName="Accent1" refType="w" fact="0"/>
              <dgm:constr type="t" for="ch" forName="Accent1" refType="h" fact="0"/>
              <dgm:constr type="w" for="ch" forName="Accent1" refType="w"/>
              <dgm:constr type="h" for="ch" forName="Accent1" refType="h" fact="0.6383"/>
              <dgm:constr type="l" for="ch" forName="ParentBackground1" refType="w" fact="0.0333"/>
              <dgm:constr type="t" for="ch" forName="ParentBackground1" refType="h" fact="0.0213"/>
              <dgm:constr type="w" for="ch" forName="ParentBackground1" refType="w" fact="0.9333"/>
              <dgm:constr type="h" for="ch" forName="ParentBackground1" refType="h" fact="0.5957"/>
              <dgm:constr type="l" for="ch" forName="Child1" refType="w" fact="0.0333"/>
              <dgm:constr type="t" for="ch" forName="Child1" refType="h" fact="0.6574"/>
              <dgm:constr type="w" for="ch" forName="Child1" refType="w" fact="0.9333"/>
              <dgm:constr type="h" for="ch" forName="Child1" refType="h" fact="0.3426"/>
            </dgm:constrLst>
          </dgm:if>
          <dgm:if name="Name5" axis="ch" ptType="node" func="cnt" op="equ" val="2">
            <dgm:alg type="composite">
              <dgm:param type="ar" val="1.265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l" for="ch" forName="Parent2" refType="w" fact="0.6249"/>
              <dgm:constr type="t" for="ch" forName="Parent2" refType="h" fact="0.2022"/>
              <dgm:constr type="w" for="ch" forName="Parent2" refType="w" fact="0.3001"/>
              <dgm:constr type="h" for="ch" forName="Parent2" refType="h" fact="0.3799"/>
              <dgm:constr type="l" for="ch" forName="Parent1" refType="w" fact="0.1597"/>
              <dgm:constr type="t" for="ch" forName="Parent1" refType="h" fact="0.2022"/>
              <dgm:constr type="w" for="ch" forName="Parent1" refType="w" fact="0.3001"/>
              <dgm:constr type="h" for="ch" forName="Parent1" refType="h" fact="0.3799"/>
              <dgm:constr type="l" for="ch" forName="Accent2" refType="w" fact="0.5498"/>
              <dgm:constr type="t" for="ch" forName="Accent2" refType="h" fact="0.1072"/>
              <dgm:constr type="w" for="ch" forName="Accent2" refType="w" fact="0.4502"/>
              <dgm:constr type="h" for="ch" forName="Accent2" refType="h" fact="0.5699"/>
              <dgm:constr type="l" for="ch" forName="ParentBackground2" refType="w" fact="0.5648"/>
              <dgm:constr type="t" for="ch" forName="ParentBackground2" refType="h" fact="0.1262"/>
              <dgm:constr type="w" for="ch" forName="ParentBackground2" refType="w" fact="0.4201"/>
              <dgm:constr type="h" for="ch" forName="ParentBackground2" refType="h" fact="0.5319"/>
              <dgm:constr type="l" for="ch" forName="Child2" refType="w" fact="0.5648"/>
              <dgm:constr type="t" for="ch" forName="Child2" refType="h" fact="0.6876"/>
              <dgm:constr type="w" for="ch" forName="Child2" refType="w" fact="0.4201"/>
              <dgm:constr type="h" for="ch" forName="Child2" refType="h" fact="0.3124"/>
              <dgm:constr type="l" for="ch" forName="Accent1" refType="w" fact="-0.0086"/>
              <dgm:constr type="t" for="ch" forName="Accent1" refType="h" fact="-0.0109"/>
              <dgm:constr type="w" for="ch" forName="Accent1" refType="w" fact="0.6367"/>
              <dgm:constr type="h" for="ch" forName="Accent1" refType="h" fact="0.806"/>
              <dgm:constr type="l" for="ch" forName="ParentBackground1" refType="w" fact="0.0997"/>
              <dgm:constr type="t" for="ch" forName="ParentBackground1" refType="h" fact="0.1262"/>
              <dgm:constr type="w" for="ch" forName="ParentBackground1" refType="w" fact="0.4201"/>
              <dgm:constr type="h" for="ch" forName="ParentBackground1" refType="h" fact="0.5319"/>
              <dgm:constr type="l" for="ch" forName="Child1" refType="w" fact="0.0997"/>
              <dgm:constr type="t" for="ch" forName="Child1" refType="h" fact="0.6876"/>
              <dgm:constr type="w" for="ch" forName="Child1" refType="w" fact="0.4201"/>
              <dgm:constr type="h" for="ch" forName="Child1" refType="h" fact="0.3124"/>
            </dgm:constrLst>
          </dgm:if>
          <dgm:if name="Name6" axis="ch" ptType="node" func="cnt" op="equ" val="3">
            <dgm:alg type="composite">
              <dgm:param type="ar" val="1.854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Parent3" refType="w" fact="0.744"/>
              <dgm:constr type="t" for="ch" forName="Parent3" refType="h" fact="0.2022"/>
              <dgm:constr type="w" for="ch" forName="Parent3" refType="w" fact="0.2048"/>
              <dgm:constr type="h" for="ch" forName="Parent3" refType="h" fact="0.3799"/>
              <dgm:constr type="l" for="ch" forName="Parent2" refType="w" fact="0.4265"/>
              <dgm:constr type="t" for="ch" forName="Parent2" refType="h" fact="0.2022"/>
              <dgm:constr type="w" for="ch" forName="Parent2" refType="w" fact="0.2048"/>
              <dgm:constr type="h" for="ch" forName="Parent2" refType="h" fact="0.3799"/>
              <dgm:constr type="l" for="ch" forName="Parent1" refType="w" fact="0.109"/>
              <dgm:constr type="t" for="ch" forName="Parent1" refType="h" fact="0.2022"/>
              <dgm:constr type="w" for="ch" forName="Parent1" refType="w" fact="0.2048"/>
              <dgm:constr type="h" for="ch" forName="Parent1" refType="h" fact="0.3799"/>
              <dgm:constr type="l" for="ch" forName="Accent3" refType="w" fact="0.6928"/>
              <dgm:constr type="t" for="ch" forName="Accent3" refType="h" fact="0.1072"/>
              <dgm:constr type="w" for="ch" forName="Accent3" refType="w" fact="0.3072"/>
              <dgm:constr type="h" for="ch" forName="Accent3" refType="h" fact="0.5699"/>
              <dgm:constr type="l" for="ch" forName="ParentBackground3" refType="w" fact="0.703"/>
              <dgm:constr type="t" for="ch" forName="ParentBackground3" refType="h" fact="0.1262"/>
              <dgm:constr type="w" for="ch" forName="ParentBackground3" refType="w" fact="0.2868"/>
              <dgm:constr type="h" for="ch" forName="ParentBackground3" refType="h" fact="0.5319"/>
              <dgm:constr type="l" for="ch" forName="Child3" refType="w" fact="0.703"/>
              <dgm:constr type="t" for="ch" forName="Child3" refType="h" fact="0.6876"/>
              <dgm:constr type="w" for="ch" forName="Child3" refType="w" fact="0.2868"/>
              <dgm:constr type="h" for="ch" forName="Child3" refType="h" fact="0.3124"/>
              <dgm:constr type="l" for="ch" forName="Accent2" refType="w" fact="0.3122"/>
              <dgm:constr type="t" for="ch" forName="Accent2" refType="h" fact="-0.0109"/>
              <dgm:constr type="w" for="ch" forName="Accent2" refType="w" fact="0.4334"/>
              <dgm:constr type="h" for="ch" forName="Accent2" refType="h" fact="0.806"/>
              <dgm:constr type="l" for="ch" forName="ParentBackground2" refType="w" fact="0.3855"/>
              <dgm:constr type="t" for="ch" forName="ParentBackground2" refType="h" fact="0.1262"/>
              <dgm:constr type="w" for="ch" forName="ParentBackground2" refType="w" fact="0.2868"/>
              <dgm:constr type="h" for="ch" forName="ParentBackground2" refType="h" fact="0.5319"/>
              <dgm:constr type="l" for="ch" forName="Child2" refType="w" fact="0.3855"/>
              <dgm:constr type="t" for="ch" forName="Child2" refType="h" fact="0.6876"/>
              <dgm:constr type="w" for="ch" forName="Child2" refType="w" fact="0.2868"/>
              <dgm:constr type="h" for="ch" forName="Child2" refType="h" fact="0.3124"/>
              <dgm:constr type="l" for="ch" forName="Accent1" refType="w" fact="-0.0053"/>
              <dgm:constr type="t" for="ch" forName="Accent1" refType="h" fact="-0.0109"/>
              <dgm:constr type="w" for="ch" forName="Accent1" refType="w" fact="0.4334"/>
              <dgm:constr type="h" for="ch" forName="Accent1" refType="h" fact="0.806"/>
              <dgm:constr type="l" for="ch" forName="ParentBackground1" refType="w" fact="0.068"/>
              <dgm:constr type="t" for="ch" forName="ParentBackground1" refType="h" fact="0.1262"/>
              <dgm:constr type="w" for="ch" forName="ParentBackground1" refType="w" fact="0.2868"/>
              <dgm:constr type="h" for="ch" forName="ParentBackground1" refType="h" fact="0.5319"/>
              <dgm:constr type="l" for="ch" forName="Child1" refType="w" fact="0.068"/>
              <dgm:constr type="t" for="ch" forName="Child1" refType="h" fact="0.6876"/>
              <dgm:constr type="w" for="ch" forName="Child1" refType="w" fact="0.2868"/>
              <dgm:constr type="h" for="ch" forName="Child1" refType="h" fact="0.3124"/>
            </dgm:constrLst>
          </dgm:if>
          <dgm:if name="Name7" axis="ch" ptType="node" func="cnt" op="equ" val="4">
            <dgm:alg type="composite">
              <dgm:param type="ar" val="2.4437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Parent4" refType="w" fact="0.8057"/>
              <dgm:constr type="t" for="ch" forName="Parent4" refType="h" fact="0.2022"/>
              <dgm:constr type="w" for="ch" forName="Parent4" refType="w" fact="0.1555"/>
              <dgm:constr type="h" for="ch" forName="Parent4" refType="h" fact="0.3799"/>
              <dgm:constr type="l" for="ch" forName="Parent3" refType="w" fact="0.5647"/>
              <dgm:constr type="t" for="ch" forName="Parent3" refType="h" fact="0.2022"/>
              <dgm:constr type="w" for="ch" forName="Parent3" refType="w" fact="0.1555"/>
              <dgm:constr type="h" for="ch" forName="Parent3" refType="h" fact="0.3799"/>
              <dgm:constr type="l" for="ch" forName="Parent2" refType="w" fact="0.3237"/>
              <dgm:constr type="t" for="ch" forName="Parent2" refType="h" fact="0.2022"/>
              <dgm:constr type="w" for="ch" forName="Parent2" refType="w" fact="0.1555"/>
              <dgm:constr type="h" for="ch" forName="Parent2" refType="h" fact="0.3799"/>
              <dgm:constr type="l" for="ch" forName="Parent1" refType="w" fact="0.0827"/>
              <dgm:constr type="t" for="ch" forName="Parent1" refType="h" fact="0.2022"/>
              <dgm:constr type="w" for="ch" forName="Parent1" refType="w" fact="0.1555"/>
              <dgm:constr type="h" for="ch" forName="Parent1" refType="h" fact="0.3799"/>
              <dgm:constr type="l" for="ch" forName="Accent4" refType="w" fact="0.7668"/>
              <dgm:constr type="t" for="ch" forName="Accent4" refType="h" fact="0.1072"/>
              <dgm:constr type="w" for="ch" forName="Accent4" refType="w" fact="0.2332"/>
              <dgm:constr type="h" for="ch" forName="Accent4" refType="h" fact="0.5699"/>
              <dgm:constr type="l" for="ch" forName="ParentBackground4" refType="w" fact="0.7746"/>
              <dgm:constr type="t" for="ch" forName="ParentBackground4" refType="h" fact="0.1262"/>
              <dgm:constr type="w" for="ch" forName="ParentBackground4" refType="w" fact="0.2177"/>
              <dgm:constr type="h" for="ch" forName="ParentBackground4" refType="h" fact="0.5319"/>
              <dgm:constr type="l" for="ch" forName="Child4" refType="w" fact="0.7746"/>
              <dgm:constr type="t" for="ch" forName="Child4" refType="h" fact="0.6876"/>
              <dgm:constr type="w" for="ch" forName="Child4" refType="w" fact="0.2177"/>
              <dgm:constr type="h" for="ch" forName="Child4" refType="h" fact="0.3124"/>
              <dgm:constr type="l" for="ch" forName="Accent3" refType="w" fact="0.4765"/>
              <dgm:constr type="t" for="ch" forName="Accent3" refType="h" fact="-0.0109"/>
              <dgm:constr type="w" for="ch" forName="Accent3" refType="w" fact="0.3298"/>
              <dgm:constr type="h" for="ch" forName="Accent3" refType="h" fact="0.806"/>
              <dgm:constr type="l" for="ch" forName="ParentBackground3" refType="w" fact="0.5336"/>
              <dgm:constr type="t" for="ch" forName="ParentBackground3" refType="h" fact="0.1262"/>
              <dgm:constr type="w" for="ch" forName="ParentBackground3" refType="w" fact="0.2177"/>
              <dgm:constr type="h" for="ch" forName="ParentBackground3" refType="h" fact="0.5319"/>
              <dgm:constr type="l" for="ch" forName="Child3" refType="w" fact="0.5336"/>
              <dgm:constr type="t" for="ch" forName="Child3" refType="h" fact="0.6876"/>
              <dgm:constr type="w" for="ch" forName="Child3" refType="w" fact="0.2177"/>
              <dgm:constr type="h" for="ch" forName="Child3" refType="h" fact="0.3124"/>
              <dgm:constr type="l" for="ch" forName="Accent2" refType="w" fact="0.2365"/>
              <dgm:constr type="t" for="ch" forName="Accent2" refType="h" fact="-0.0109"/>
              <dgm:constr type="w" for="ch" forName="Accent2" refType="w" fact="0.3298"/>
              <dgm:constr type="h" for="ch" forName="Accent2" refType="h" fact="0.806"/>
              <dgm:constr type="l" for="ch" forName="ParentBackground2" refType="w" fact="0.2926"/>
              <dgm:constr type="t" for="ch" forName="ParentBackground2" refType="h" fact="0.1262"/>
              <dgm:constr type="w" for="ch" forName="ParentBackground2" refType="w" fact="0.2177"/>
              <dgm:constr type="h" for="ch" forName="ParentBackground2" refType="h" fact="0.5319"/>
              <dgm:constr type="l" for="ch" forName="Child2" refType="w" fact="0.2926"/>
              <dgm:constr type="t" for="ch" forName="Child2" refType="h" fact="0.6876"/>
              <dgm:constr type="w" for="ch" forName="Child2" refType="w" fact="0.2177"/>
              <dgm:constr type="h" for="ch" forName="Child2" refType="h" fact="0.3124"/>
              <dgm:constr type="l" for="ch" forName="Accent1" refType="w" fact="-0.0045"/>
              <dgm:constr type="t" for="ch" forName="Accent1" refType="h" fact="-0.0109"/>
              <dgm:constr type="w" for="ch" forName="Accent1" refType="w" fact="0.3298"/>
              <dgm:constr type="h" for="ch" forName="Accent1" refType="h" fact="0.806"/>
              <dgm:constr type="l" for="ch" forName="ParentBackground1" refType="w" fact="0.0516"/>
              <dgm:constr type="t" for="ch" forName="ParentBackground1" refType="h" fact="0.1262"/>
              <dgm:constr type="w" for="ch" forName="ParentBackground1" refType="w" fact="0.2177"/>
              <dgm:constr type="h" for="ch" forName="ParentBackground1" refType="h" fact="0.5319"/>
              <dgm:constr type="l" for="ch" forName="Child1" refType="w" fact="0.0516"/>
              <dgm:constr type="t" for="ch" forName="Child1" refType="h" fact="0.6876"/>
              <dgm:constr type="w" for="ch" forName="Child1" refType="w" fact="0.2177"/>
              <dgm:constr type="h" for="ch" forName="Child1" refType="h" fact="0.3124"/>
            </dgm:constrLst>
          </dgm:if>
          <dgm:if name="Name8" axis="ch" ptType="node" func="cnt" op="equ" val="5">
            <dgm:alg type="composite">
              <dgm:param type="ar" val="3.0325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Parent5" refType="w" fact="0.8434"/>
              <dgm:constr type="t" for="ch" forName="Parent5" refType="h" fact="0.2022"/>
              <dgm:constr type="w" for="ch" forName="Parent5" refType="w" fact="0.1253"/>
              <dgm:constr type="h" for="ch" forName="Parent5" refType="h" fact="0.3799"/>
              <dgm:constr type="l" for="ch" forName="Parent4" refType="w" fact="0.6492"/>
              <dgm:constr type="t" for="ch" forName="Parent4" refType="h" fact="0.2022"/>
              <dgm:constr type="w" for="ch" forName="Parent4" refType="w" fact="0.1253"/>
              <dgm:constr type="h" for="ch" forName="Parent4" refType="h" fact="0.3799"/>
              <dgm:constr type="l" for="ch" forName="Parent3" refType="w" fact="0.455"/>
              <dgm:constr type="t" for="ch" forName="Parent3" refType="h" fact="0.2022"/>
              <dgm:constr type="w" for="ch" forName="Parent3" refType="w" fact="0.1253"/>
              <dgm:constr type="h" for="ch" forName="Parent3" refType="h" fact="0.3799"/>
              <dgm:constr type="l" for="ch" forName="Parent2" refType="w" fact="0.2609"/>
              <dgm:constr type="t" for="ch" forName="Parent2" refType="h" fact="0.2022"/>
              <dgm:constr type="w" for="ch" forName="Parent2" refType="w" fact="0.1253"/>
              <dgm:constr type="h" for="ch" forName="Parent2" refType="h" fact="0.3799"/>
              <dgm:constr type="l" for="ch" forName="Parent1" refType="w" fact="0.0667"/>
              <dgm:constr type="t" for="ch" forName="Parent1" refType="h" fact="0.2022"/>
              <dgm:constr type="w" for="ch" forName="Parent1" refType="w" fact="0.1253"/>
              <dgm:constr type="h" for="ch" forName="Parent1" refType="h" fact="0.3799"/>
              <dgm:constr type="l" for="ch" forName="Accent5" refType="w" fact="0.8121"/>
              <dgm:constr type="t" for="ch" forName="Accent5" refType="h" fact="0.1072"/>
              <dgm:constr type="w" for="ch" forName="Accent5" refType="w" fact="0.1879"/>
              <dgm:constr type="h" for="ch" forName="Accent5" refType="h" fact="0.5699"/>
              <dgm:constr type="l" for="ch" forName="ParentBackground5" refType="w" fact="0.8183"/>
              <dgm:constr type="t" for="ch" forName="ParentBackground5" refType="h" fact="0.1262"/>
              <dgm:constr type="w" for="ch" forName="ParentBackground5" refType="w" fact="0.1754"/>
              <dgm:constr type="h" for="ch" forName="ParentBackground5" refType="h" fact="0.5319"/>
              <dgm:constr type="l" for="ch" forName="Child5" refType="w" fact="0.8183"/>
              <dgm:constr type="t" for="ch" forName="Child5" refType="h" fact="0.6876"/>
              <dgm:constr type="w" for="ch" forName="Child5" refType="w" fact="0.1754"/>
              <dgm:constr type="h" for="ch" forName="Child5" refType="h" fact="0.3124"/>
              <dgm:constr type="l" for="ch" forName="Accent4" refType="w" fact="0.5789"/>
              <dgm:constr type="t" for="ch" forName="Accent4" refType="h" fact="-0.0109"/>
              <dgm:constr type="w" for="ch" forName="Accent4" refType="w" fact="0.2657"/>
              <dgm:constr type="h" for="ch" forName="Accent4" refType="h" fact="0.806"/>
              <dgm:constr type="l" for="ch" forName="ParentBackground4" refType="w" fact="0.6242"/>
              <dgm:constr type="t" for="ch" forName="ParentBackground4" refType="h" fact="0.1262"/>
              <dgm:constr type="w" for="ch" forName="ParentBackground4" refType="w" fact="0.1754"/>
              <dgm:constr type="h" for="ch" forName="ParentBackground4" refType="h" fact="0.5319"/>
              <dgm:constr type="l" for="ch" forName="Child4" refType="w" fact="0.6242"/>
              <dgm:constr type="t" for="ch" forName="Child4" refType="h" fact="0.6876"/>
              <dgm:constr type="w" for="ch" forName="Child4" refType="w" fact="0.1754"/>
              <dgm:constr type="h" for="ch" forName="Child4" refType="h" fact="0.3124"/>
              <dgm:constr type="l" for="ch" forName="Accent3" refType="w" fact="0.3848"/>
              <dgm:constr type="t" for="ch" forName="Accent3" refType="h" fact="-0.0109"/>
              <dgm:constr type="w" for="ch" forName="Accent3" refType="w" fact="0.2657"/>
              <dgm:constr type="h" for="ch" forName="Accent3" refType="h" fact="0.806"/>
              <dgm:constr type="l" for="ch" forName="ParentBackground3" refType="w" fact="0.43"/>
              <dgm:constr type="t" for="ch" forName="ParentBackground3" refType="h" fact="0.1262"/>
              <dgm:constr type="w" for="ch" forName="ParentBackground3" refType="w" fact="0.1754"/>
              <dgm:constr type="h" for="ch" forName="ParentBackground3" refType="h" fact="0.5319"/>
              <dgm:constr type="l" for="ch" forName="Child3" refType="w" fact="0.43"/>
              <dgm:constr type="t" for="ch" forName="Child3" refType="h" fact="0.6876"/>
              <dgm:constr type="w" for="ch" forName="Child3" refType="w" fact="0.1754"/>
              <dgm:constr type="h" for="ch" forName="Child3" refType="h" fact="0.3124"/>
              <dgm:constr type="l" for="ch" forName="Accent2" refType="w" fact="0.1906"/>
              <dgm:constr type="t" for="ch" forName="Accent2" refType="h" fact="-0.0109"/>
              <dgm:constr type="w" for="ch" forName="Accent2" refType="w" fact="0.2657"/>
              <dgm:constr type="h" for="ch" forName="Accent2" refType="h" fact="0.806"/>
              <dgm:constr type="l" for="ch" forName="ParentBackground2" refType="w" fact="0.2358"/>
              <dgm:constr type="t" for="ch" forName="ParentBackground2" refType="h" fact="0.1262"/>
              <dgm:constr type="w" for="ch" forName="ParentBackground2" refType="w" fact="0.1754"/>
              <dgm:constr type="h" for="ch" forName="ParentBackground2" refType="h" fact="0.5319"/>
              <dgm:constr type="l" for="ch" forName="Child2" refType="w" fact="0.2358"/>
              <dgm:constr type="t" for="ch" forName="Child2" refType="h" fact="0.6876"/>
              <dgm:constr type="w" for="ch" forName="Child2" refType="w" fact="0.1754"/>
              <dgm:constr type="h" for="ch" forName="Child2" refType="h" fact="0.3124"/>
              <dgm:constr type="l" for="ch" forName="Accent1" refType="w" fact="-0.0036"/>
              <dgm:constr type="t" for="ch" forName="Accent1" refType="h" fact="-0.0109"/>
              <dgm:constr type="w" for="ch" forName="Accent1" refType="w" fact="0.2657"/>
              <dgm:constr type="h" for="ch" forName="Accent1" refType="h" fact="0.806"/>
              <dgm:constr type="l" for="ch" forName="ParentBackground1" refType="w" fact="0.0416"/>
              <dgm:constr type="t" for="ch" forName="ParentBackground1" refType="h" fact="0.1262"/>
              <dgm:constr type="w" for="ch" forName="ParentBackground1" refType="w" fact="0.1754"/>
              <dgm:constr type="h" for="ch" forName="ParentBackground1" refType="h" fact="0.5319"/>
              <dgm:constr type="l" for="ch" forName="Child1" refType="w" fact="0.0416"/>
              <dgm:constr type="t" for="ch" forName="Child1" refType="h" fact="0.6876"/>
              <dgm:constr type="w" for="ch" forName="Child1" refType="w" fact="0.1754"/>
              <dgm:constr type="h" for="ch" forName="Child1" refType="h" fact="0.3124"/>
            </dgm:constrLst>
          </dgm:if>
          <dgm:if name="Name9" axis="ch" ptType="node" func="cnt" op="equ" val="6">
            <dgm:alg type="composite">
              <dgm:param type="ar" val="3.621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l" for="ch" forName="Parent6" refType="w" fact="0.8689"/>
              <dgm:constr type="t" for="ch" forName="Parent6" refType="h" fact="0.2022"/>
              <dgm:constr type="w" for="ch" forName="Parent6" refType="w" fact="0.1049"/>
              <dgm:constr type="h" for="ch" forName="Parent6" refType="h" fact="0.3799"/>
              <dgm:constr type="l" for="ch" forName="Parent5" refType="w" fact="0.7063"/>
              <dgm:constr type="t" for="ch" forName="Parent5" refType="h" fact="0.2022"/>
              <dgm:constr type="w" for="ch" forName="Parent5" refType="w" fact="0.1049"/>
              <dgm:constr type="h" for="ch" forName="Parent5" refType="h" fact="0.3799"/>
              <dgm:constr type="l" for="ch" forName="Parent4" refType="w" fact="0.5437"/>
              <dgm:constr type="t" for="ch" forName="Parent4" refType="h" fact="0.2022"/>
              <dgm:constr type="w" for="ch" forName="Parent4" refType="w" fact="0.1049"/>
              <dgm:constr type="h" for="ch" forName="Parent4" refType="h" fact="0.3799"/>
              <dgm:constr type="l" for="ch" forName="Parent3" refType="w" fact="0.381"/>
              <dgm:constr type="t" for="ch" forName="Parent3" refType="h" fact="0.2022"/>
              <dgm:constr type="w" for="ch" forName="Parent3" refType="w" fact="0.1049"/>
              <dgm:constr type="h" for="ch" forName="Parent3" refType="h" fact="0.3799"/>
              <dgm:constr type="l" for="ch" forName="Parent2" refType="w" fact="0.2184"/>
              <dgm:constr type="t" for="ch" forName="Parent2" refType="h" fact="0.2022"/>
              <dgm:constr type="w" for="ch" forName="Parent2" refType="w" fact="0.1049"/>
              <dgm:constr type="h" for="ch" forName="Parent2" refType="h" fact="0.3799"/>
              <dgm:constr type="l" for="ch" forName="Parent1" refType="w" fact="0.0558"/>
              <dgm:constr type="t" for="ch" forName="Parent1" refType="h" fact="0.2022"/>
              <dgm:constr type="w" for="ch" forName="Parent1" refType="w" fact="0.1049"/>
              <dgm:constr type="h" for="ch" forName="Parent1" refType="h" fact="0.3799"/>
              <dgm:constr type="l" for="ch" forName="Accent6" refType="w" fact="0.8426"/>
              <dgm:constr type="t" for="ch" forName="Accent6" refType="h" fact="0.1072"/>
              <dgm:constr type="w" for="ch" forName="Accent6" refType="w" fact="0.1574"/>
              <dgm:constr type="h" for="ch" forName="Accent6" refType="h" fact="0.5699"/>
              <dgm:constr type="l" for="ch" forName="ParentBackground6" refType="w" fact="0.8479"/>
              <dgm:constr type="t" for="ch" forName="ParentBackground6" refType="h" fact="0.1262"/>
              <dgm:constr type="w" for="ch" forName="ParentBackground6" refType="w" fact="0.1469"/>
              <dgm:constr type="h" for="ch" forName="ParentBackground6" refType="h" fact="0.5319"/>
              <dgm:constr type="l" for="ch" forName="Child6" refType="w" fact="0.8479"/>
              <dgm:constr type="t" for="ch" forName="Child6" refType="h" fact="0.6876"/>
              <dgm:constr type="w" for="ch" forName="Child6" refType="w" fact="0.1469"/>
              <dgm:constr type="h" for="ch" forName="Child6" refType="h" fact="0.3124"/>
              <dgm:constr type="l" for="ch" forName="Accent5" refType="w" fact="0.6474"/>
              <dgm:constr type="t" for="ch" forName="Accent5" refType="h" fact="-0.0109"/>
              <dgm:constr type="w" for="ch" forName="Accent5" refType="w" fact="0.2226"/>
              <dgm:constr type="h" for="ch" forName="Accent5" refType="h" fact="0.806"/>
              <dgm:constr type="l" for="ch" forName="ParentBackground5" refType="w" fact="0.6853"/>
              <dgm:constr type="t" for="ch" forName="ParentBackground5" refType="h" fact="0.1262"/>
              <dgm:constr type="w" for="ch" forName="ParentBackground5" refType="w" fact="0.1469"/>
              <dgm:constr type="h" for="ch" forName="ParentBackground5" refType="h" fact="0.5319"/>
              <dgm:constr type="l" for="ch" forName="Child5" refType="w" fact="0.6853"/>
              <dgm:constr type="t" for="ch" forName="Child5" refType="h" fact="0.6876"/>
              <dgm:constr type="w" for="ch" forName="Child5" refType="w" fact="0.1469"/>
              <dgm:constr type="h" for="ch" forName="Child5" refType="h" fact="0.3124"/>
              <dgm:constr type="l" for="ch" forName="Accent4" refType="w" fact="0.4848"/>
              <dgm:constr type="t" for="ch" forName="Accent4" refType="h" fact="-0.0109"/>
              <dgm:constr type="w" for="ch" forName="Accent4" refType="w" fact="0.2226"/>
              <dgm:constr type="h" for="ch" forName="Accent4" refType="h" fact="0.806"/>
              <dgm:constr type="l" for="ch" forName="ParentBackground4" refType="w" fact="0.5227"/>
              <dgm:constr type="t" for="ch" forName="ParentBackground4" refType="h" fact="0.1262"/>
              <dgm:constr type="w" for="ch" forName="ParentBackground4" refType="w" fact="0.1469"/>
              <dgm:constr type="h" for="ch" forName="ParentBackground4" refType="h" fact="0.5319"/>
              <dgm:constr type="l" for="ch" forName="Child4" refType="w" fact="0.5227"/>
              <dgm:constr type="t" for="ch" forName="Child4" refType="h" fact="0.6876"/>
              <dgm:constr type="w" for="ch" forName="Child4" refType="w" fact="0.1469"/>
              <dgm:constr type="h" for="ch" forName="Child4" refType="h" fact="0.3124"/>
              <dgm:constr type="l" for="ch" forName="Accent3" refType="w" fact="0.3222"/>
              <dgm:constr type="t" for="ch" forName="Accent3" refType="h" fact="-0.0109"/>
              <dgm:constr type="w" for="ch" forName="Accent3" refType="w" fact="0.2226"/>
              <dgm:constr type="h" for="ch" forName="Accent3" refType="h" fact="0.806"/>
              <dgm:constr type="l" for="ch" forName="ParentBackground3" refType="w" fact="0.3601"/>
              <dgm:constr type="t" for="ch" forName="ParentBackground3" refType="h" fact="0.1262"/>
              <dgm:constr type="w" for="ch" forName="ParentBackground3" refType="w" fact="0.1469"/>
              <dgm:constr type="h" for="ch" forName="ParentBackground3" refType="h" fact="0.5319"/>
              <dgm:constr type="l" for="ch" forName="Child3" refType="w" fact="0.3601"/>
              <dgm:constr type="t" for="ch" forName="Child3" refType="h" fact="0.6876"/>
              <dgm:constr type="w" for="ch" forName="Child3" refType="w" fact="0.1469"/>
              <dgm:constr type="h" for="ch" forName="Child3" refType="h" fact="0.3124"/>
              <dgm:constr type="l" for="ch" forName="Accent2" refType="w" fact="0.1596"/>
              <dgm:constr type="t" for="ch" forName="Accent2" refType="h" fact="-0.0109"/>
              <dgm:constr type="w" for="ch" forName="Accent2" refType="w" fact="0.2226"/>
              <dgm:constr type="h" for="ch" forName="Accent2" refType="h" fact="0.806"/>
              <dgm:constr type="l" for="ch" forName="ParentBackground2" refType="w" fact="0.1975"/>
              <dgm:constr type="t" for="ch" forName="ParentBackground2" refType="h" fact="0.1262"/>
              <dgm:constr type="w" for="ch" forName="ParentBackground2" refType="w" fact="0.1469"/>
              <dgm:constr type="h" for="ch" forName="ParentBackground2" refType="h" fact="0.5319"/>
              <dgm:constr type="l" for="ch" forName="Child2" refType="w" fact="0.1975"/>
              <dgm:constr type="t" for="ch" forName="Child2" refType="h" fact="0.6876"/>
              <dgm:constr type="w" for="ch" forName="Child2" refType="w" fact="0.1469"/>
              <dgm:constr type="h" for="ch" forName="Child2" refType="h" fact="0.3124"/>
              <dgm:constr type="l" for="ch" forName="Accent1" refType="w" fact="-0.003"/>
              <dgm:constr type="t" for="ch" forName="Accent1" refType="h" fact="-0.0109"/>
              <dgm:constr type="w" for="ch" forName="Accent1" refType="w" fact="0.2226"/>
              <dgm:constr type="h" for="ch" forName="Accent1" refType="h" fact="0.806"/>
              <dgm:constr type="l" for="ch" forName="ParentBackground1" refType="w" fact="0.0348"/>
              <dgm:constr type="t" for="ch" forName="ParentBackground1" refType="h" fact="0.1262"/>
              <dgm:constr type="w" for="ch" forName="ParentBackground1" refType="w" fact="0.1469"/>
              <dgm:constr type="h" for="ch" forName="ParentBackground1" refType="h" fact="0.5319"/>
              <dgm:constr type="l" for="ch" forName="Child1" refType="w" fact="0.0348"/>
              <dgm:constr type="t" for="ch" forName="Child1" refType="h" fact="0.6876"/>
              <dgm:constr type="w" for="ch" forName="Child1" refType="w" fact="0.1469"/>
              <dgm:constr type="h" for="ch" forName="Child1" refType="h" fact="0.3124"/>
            </dgm:constrLst>
          </dgm:if>
          <dgm:if name="Name10" axis="ch" ptType="node" func="cnt" op="equ" val="7">
            <dgm:alg type="composite">
              <dgm:param type="ar" val="4.210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l" for="ch" forName="Parent7" refType="w" fact="0.8872"/>
              <dgm:constr type="t" for="ch" forName="Parent7" refType="h" fact="0.2022"/>
              <dgm:constr type="w" for="ch" forName="Parent7" refType="w" fact="0.0902"/>
              <dgm:constr type="h" for="ch" forName="Parent7" refType="h" fact="0.3799"/>
              <dgm:constr type="l" for="ch" forName="Parent6" refType="w" fact="0.7473"/>
              <dgm:constr type="t" for="ch" forName="Parent6" refType="h" fact="0.2022"/>
              <dgm:constr type="w" for="ch" forName="Parent6" refType="w" fact="0.0902"/>
              <dgm:constr type="h" for="ch" forName="Parent6" refType="h" fact="0.3799"/>
              <dgm:constr type="l" for="ch" forName="Parent5" refType="w" fact="0.6075"/>
              <dgm:constr type="t" for="ch" forName="Parent5" refType="h" fact="0.2022"/>
              <dgm:constr type="w" for="ch" forName="Parent5" refType="w" fact="0.0902"/>
              <dgm:constr type="h" for="ch" forName="Parent5" refType="h" fact="0.3799"/>
              <dgm:constr type="l" for="ch" forName="Parent4" refType="w" fact="0.4676"/>
              <dgm:constr type="t" for="ch" forName="Parent4" refType="h" fact="0.2022"/>
              <dgm:constr type="w" for="ch" forName="Parent4" refType="w" fact="0.0902"/>
              <dgm:constr type="h" for="ch" forName="Parent4" refType="h" fact="0.3799"/>
              <dgm:constr type="l" for="ch" forName="Parent3" refType="w" fact="0.3277"/>
              <dgm:constr type="t" for="ch" forName="Parent3" refType="h" fact="0.2022"/>
              <dgm:constr type="w" for="ch" forName="Parent3" refType="w" fact="0.0902"/>
              <dgm:constr type="h" for="ch" forName="Parent3" refType="h" fact="0.3799"/>
              <dgm:constr type="l" for="ch" forName="Parent2" refType="w" fact="0.1879"/>
              <dgm:constr type="t" for="ch" forName="Parent2" refType="h" fact="0.2022"/>
              <dgm:constr type="w" for="ch" forName="Parent2" refType="w" fact="0.0902"/>
              <dgm:constr type="h" for="ch" forName="Parent2" refType="h" fact="0.3799"/>
              <dgm:constr type="l" for="ch" forName="Parent1" refType="w" fact="0.048"/>
              <dgm:constr type="t" for="ch" forName="Parent1" refType="h" fact="0.2022"/>
              <dgm:constr type="w" for="ch" forName="Parent1" refType="w" fact="0.0902"/>
              <dgm:constr type="h" for="ch" forName="Parent1" refType="h" fact="0.3799"/>
              <dgm:constr type="l" for="ch" forName="Accent7" refType="w" fact="0.8646"/>
              <dgm:constr type="t" for="ch" forName="Accent7" refType="h" fact="0.1072"/>
              <dgm:constr type="w" for="ch" forName="Accent7" refType="w" fact="0.1354"/>
              <dgm:constr type="h" for="ch" forName="Accent7" refType="h" fact="0.5699"/>
              <dgm:constr type="l" for="ch" forName="ParentBackground7" refType="w" fact="0.8692"/>
              <dgm:constr type="t" for="ch" forName="ParentBackground7" refType="h" fact="0.1262"/>
              <dgm:constr type="w" for="ch" forName="ParentBackground7" refType="w" fact="0.1263"/>
              <dgm:constr type="h" for="ch" forName="ParentBackground7" refType="h" fact="0.5319"/>
              <dgm:constr type="l" for="ch" forName="Child7" refType="w" fact="0.8692"/>
              <dgm:constr type="t" for="ch" forName="Child7" refType="h" fact="0.6876"/>
              <dgm:constr type="w" for="ch" forName="Child7" refType="w" fact="0.1263"/>
              <dgm:constr type="h" for="ch" forName="Child7" refType="h" fact="0.3124"/>
              <dgm:constr type="l" for="ch" forName="Accent6" refType="w" fact="0.6967"/>
              <dgm:constr type="t" for="ch" forName="Accent6" refType="h" fact="-0.0109"/>
              <dgm:constr type="w" for="ch" forName="Accent6" refType="w" fact="0.1915"/>
              <dgm:constr type="h" for="ch" forName="Accent6" refType="h" fact="0.806"/>
              <dgm:constr type="l" for="ch" forName="ParentBackground6" refType="w" fact="0.7293"/>
              <dgm:constr type="t" for="ch" forName="ParentBackground6" refType="h" fact="0.1262"/>
              <dgm:constr type="w" for="ch" forName="ParentBackground6" refType="w" fact="0.1263"/>
              <dgm:constr type="h" for="ch" forName="ParentBackground6" refType="h" fact="0.5319"/>
              <dgm:constr type="l" for="ch" forName="Child6" refType="w" fact="0.7293"/>
              <dgm:constr type="t" for="ch" forName="Child6" refType="h" fact="0.6876"/>
              <dgm:constr type="w" for="ch" forName="Child6" refType="w" fact="0.1263"/>
              <dgm:constr type="h" for="ch" forName="Child6" refType="h" fact="0.3124"/>
              <dgm:constr type="l" for="ch" forName="Accent5" refType="w" fact="0.5569"/>
              <dgm:constr type="t" for="ch" forName="Accent5" refType="h" fact="-0.0109"/>
              <dgm:constr type="w" for="ch" forName="Accent5" refType="w" fact="0.1915"/>
              <dgm:constr type="h" for="ch" forName="Accent5" refType="h" fact="0.806"/>
              <dgm:constr type="l" for="ch" forName="ParentBackground5" refType="w" fact="0.5894"/>
              <dgm:constr type="t" for="ch" forName="ParentBackground5" refType="h" fact="0.1262"/>
              <dgm:constr type="w" for="ch" forName="ParentBackground5" refType="w" fact="0.1263"/>
              <dgm:constr type="h" for="ch" forName="ParentBackground5" refType="h" fact="0.5319"/>
              <dgm:constr type="l" for="ch" forName="Child5" refType="w" fact="0.5894"/>
              <dgm:constr type="t" for="ch" forName="Child5" refType="h" fact="0.6876"/>
              <dgm:constr type="w" for="ch" forName="Child5" refType="w" fact="0.1263"/>
              <dgm:constr type="h" for="ch" forName="Child5" refType="h" fact="0.3124"/>
              <dgm:constr type="l" for="ch" forName="Accent4" refType="w" fact="0.417"/>
              <dgm:constr type="t" for="ch" forName="Accent4" refType="h" fact="-0.0109"/>
              <dgm:constr type="w" for="ch" forName="Accent4" refType="w" fact="0.1915"/>
              <dgm:constr type="h" for="ch" forName="Accent4" refType="h" fact="0.806"/>
              <dgm:constr type="l" for="ch" forName="ParentBackground4" refType="w" fact="0.4496"/>
              <dgm:constr type="t" for="ch" forName="ParentBackground4" refType="h" fact="0.1262"/>
              <dgm:constr type="w" for="ch" forName="ParentBackground4" refType="w" fact="0.1263"/>
              <dgm:constr type="h" for="ch" forName="ParentBackground4" refType="h" fact="0.5319"/>
              <dgm:constr type="l" for="ch" forName="Child4" refType="w" fact="0.4496"/>
              <dgm:constr type="t" for="ch" forName="Child4" refType="h" fact="0.6876"/>
              <dgm:constr type="w" for="ch" forName="Child4" refType="w" fact="0.1263"/>
              <dgm:constr type="h" for="ch" forName="Child4" refType="h" fact="0.3124"/>
              <dgm:constr type="l" for="ch" forName="Accent3" refType="w" fact="0.2771"/>
              <dgm:constr type="t" for="ch" forName="Accent3" refType="h" fact="-0.0109"/>
              <dgm:constr type="w" for="ch" forName="Accent3" refType="w" fact="0.1915"/>
              <dgm:constr type="h" for="ch" forName="Accent3" refType="h" fact="0.806"/>
              <dgm:constr type="l" for="ch" forName="ParentBackground3" refType="w" fact="0.3097"/>
              <dgm:constr type="t" for="ch" forName="ParentBackground3" refType="h" fact="0.1262"/>
              <dgm:constr type="w" for="ch" forName="ParentBackground3" refType="w" fact="0.1263"/>
              <dgm:constr type="h" for="ch" forName="ParentBackground3" refType="h" fact="0.5319"/>
              <dgm:constr type="l" for="ch" forName="Child3" refType="w" fact="0.3097"/>
              <dgm:constr type="t" for="ch" forName="Child3" refType="h" fact="0.6876"/>
              <dgm:constr type="w" for="ch" forName="Child3" refType="w" fact="0.1263"/>
              <dgm:constr type="h" for="ch" forName="Child3" refType="h" fact="0.3124"/>
              <dgm:constr type="l" for="ch" forName="Accent2" refType="w" fact="0.1373"/>
              <dgm:constr type="t" for="ch" forName="Accent2" refType="h" fact="-0.0109"/>
              <dgm:constr type="w" for="ch" forName="Accent2" refType="w" fact="0.1915"/>
              <dgm:constr type="h" for="ch" forName="Accent2" refType="h" fact="0.806"/>
              <dgm:constr type="l" for="ch" forName="ParentBackground2" refType="w" fact="0.1698"/>
              <dgm:constr type="t" for="ch" forName="ParentBackground2" refType="h" fact="0.1262"/>
              <dgm:constr type="w" for="ch" forName="ParentBackground2" refType="w" fact="0.1263"/>
              <dgm:constr type="h" for="ch" forName="ParentBackground2" refType="h" fact="0.5319"/>
              <dgm:constr type="l" for="ch" forName="Child2" refType="w" fact="0.1698"/>
              <dgm:constr type="t" for="ch" forName="Child2" refType="h" fact="0.6876"/>
              <dgm:constr type="w" for="ch" forName="Child2" refType="w" fact="0.1263"/>
              <dgm:constr type="h" for="ch" forName="Child2" refType="h" fact="0.3124"/>
              <dgm:constr type="l" for="ch" forName="Accent1" refType="w" fact="-0.0026"/>
              <dgm:constr type="t" for="ch" forName="Accent1" refType="h" fact="-0.0109"/>
              <dgm:constr type="w" for="ch" forName="Accent1" refType="w" fact="0.1915"/>
              <dgm:constr type="h" for="ch" forName="Accent1" refType="h" fact="0.806"/>
              <dgm:constr type="l" for="ch" forName="ParentBackground1" refType="w" fact="0.03"/>
              <dgm:constr type="t" for="ch" forName="ParentBackground1" refType="h" fact="0.1262"/>
              <dgm:constr type="w" for="ch" forName="ParentBackground1" refType="w" fact="0.1263"/>
              <dgm:constr type="h" for="ch" forName="ParentBackground1" refType="h" fact="0.5319"/>
              <dgm:constr type="l" for="ch" forName="Child1" refType="w" fact="0.03"/>
              <dgm:constr type="t" for="ch" forName="Child1" refType="h" fact="0.6876"/>
              <dgm:constr type="w" for="ch" forName="Child1" refType="w" fact="0.1263"/>
              <dgm:constr type="h" for="ch" forName="Child1" refType="h" fact="0.3124"/>
            </dgm:constrLst>
          </dgm:if>
          <dgm:if name="Name11" axis="ch" ptType="node" func="cnt" op="equ" val="8">
            <dgm:alg type="composite">
              <dgm:param type="ar" val="4.799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l" for="ch" forName="Parent8" refType="w" fact="0.901"/>
              <dgm:constr type="t" for="ch" forName="Parent8" refType="h" fact="0.2022"/>
              <dgm:constr type="w" for="ch" forName="Parent8" refType="w" fact="0.0792"/>
              <dgm:constr type="h" for="ch" forName="Parent8" refType="h" fact="0.3799"/>
              <dgm:constr type="l" for="ch" forName="Parent7" refType="w" fact="0.7783"/>
              <dgm:constr type="t" for="ch" forName="Parent7" refType="h" fact="0.2022"/>
              <dgm:constr type="w" for="ch" forName="Parent7" refType="w" fact="0.0792"/>
              <dgm:constr type="h" for="ch" forName="Parent7" refType="h" fact="0.3799"/>
              <dgm:constr type="l" for="ch" forName="Parent6" refType="w" fact="0.6556"/>
              <dgm:constr type="t" for="ch" forName="Parent6" refType="h" fact="0.2022"/>
              <dgm:constr type="w" for="ch" forName="Parent6" refType="w" fact="0.0792"/>
              <dgm:constr type="h" for="ch" forName="Parent6" refType="h" fact="0.3799"/>
              <dgm:constr type="l" for="ch" forName="Parent5" refType="w" fact="0.5329"/>
              <dgm:constr type="t" for="ch" forName="Parent5" refType="h" fact="0.2022"/>
              <dgm:constr type="w" for="ch" forName="Parent5" refType="w" fact="0.0792"/>
              <dgm:constr type="h" for="ch" forName="Parent5" refType="h" fact="0.3799"/>
              <dgm:constr type="l" for="ch" forName="Parent4" refType="w" fact="0.4102"/>
              <dgm:constr type="t" for="ch" forName="Parent4" refType="h" fact="0.2022"/>
              <dgm:constr type="w" for="ch" forName="Parent4" refType="w" fact="0.0792"/>
              <dgm:constr type="h" for="ch" forName="Parent4" refType="h" fact="0.3799"/>
              <dgm:constr type="l" for="ch" forName="Parent3" refType="w" fact="0.2875"/>
              <dgm:constr type="t" for="ch" forName="Parent3" refType="h" fact="0.2022"/>
              <dgm:constr type="w" for="ch" forName="Parent3" refType="w" fact="0.0792"/>
              <dgm:constr type="h" for="ch" forName="Parent3" refType="h" fact="0.3799"/>
              <dgm:constr type="l" for="ch" forName="Parent2" refType="w" fact="0.1648"/>
              <dgm:constr type="t" for="ch" forName="Parent2" refType="h" fact="0.2022"/>
              <dgm:constr type="w" for="ch" forName="Parent2" refType="w" fact="0.0792"/>
              <dgm:constr type="h" for="ch" forName="Parent2" refType="h" fact="0.3799"/>
              <dgm:constr type="l" for="ch" forName="Parent1" refType="w" fact="0.0421"/>
              <dgm:constr type="t" for="ch" forName="Parent1" refType="h" fact="0.2022"/>
              <dgm:constr type="w" for="ch" forName="Parent1" refType="w" fact="0.0792"/>
              <dgm:constr type="h" for="ch" forName="Parent1" refType="h" fact="0.3799"/>
              <dgm:constr type="l" for="ch" forName="Accent8" refType="w" fact="0.8813"/>
              <dgm:constr type="t" for="ch" forName="Accent8" refType="h" fact="0.1072"/>
              <dgm:constr type="w" for="ch" forName="Accent8" refType="w" fact="0.1187"/>
              <dgm:constr type="h" for="ch" forName="Accent8" refType="h" fact="0.5699"/>
              <dgm:constr type="l" for="ch" forName="ParentBackground8" refType="w" fact="0.8852"/>
              <dgm:constr type="t" for="ch" forName="ParentBackground8" refType="h" fact="0.1262"/>
              <dgm:constr type="w" for="ch" forName="ParentBackground8" refType="w" fact="0.1108"/>
              <dgm:constr type="h" for="ch" forName="ParentBackground8" refType="h" fact="0.5319"/>
              <dgm:constr type="l" for="ch" forName="Child8" refType="w" fact="0.8852"/>
              <dgm:constr type="t" for="ch" forName="Child8" refType="h" fact="0.6876"/>
              <dgm:constr type="w" for="ch" forName="Child8" refType="w" fact="0.1108"/>
              <dgm:constr type="h" for="ch" forName="Child8" refType="h" fact="0.3124"/>
              <dgm:constr type="l" for="ch" forName="Accent7" refType="w" fact="0.7339"/>
              <dgm:constr type="t" for="ch" forName="Accent7" refType="h" fact="-0.0109"/>
              <dgm:constr type="w" for="ch" forName="Accent7" refType="w" fact="0.1679"/>
              <dgm:constr type="h" for="ch" forName="Accent7" refType="h" fact="0.806"/>
              <dgm:constr type="l" for="ch" forName="ParentBackground7" refType="w" fact="0.7625"/>
              <dgm:constr type="t" for="ch" forName="ParentBackground7" refType="h" fact="0.1262"/>
              <dgm:constr type="w" for="ch" forName="ParentBackground7" refType="w" fact="0.1108"/>
              <dgm:constr type="h" for="ch" forName="ParentBackground7" refType="h" fact="0.5319"/>
              <dgm:constr type="l" for="ch" forName="Child7" refType="w" fact="0.7625"/>
              <dgm:constr type="t" for="ch" forName="Child7" refType="h" fact="0.6876"/>
              <dgm:constr type="w" for="ch" forName="Child7" refType="w" fact="0.1108"/>
              <dgm:constr type="h" for="ch" forName="Child7" refType="h" fact="0.3124"/>
              <dgm:constr type="l" for="ch" forName="Accent6" refType="w" fact="0.6112"/>
              <dgm:constr type="t" for="ch" forName="Accent6" refType="h" fact="-0.0109"/>
              <dgm:constr type="w" for="ch" forName="Accent6" refType="w" fact="0.1679"/>
              <dgm:constr type="h" for="ch" forName="Accent6" refType="h" fact="0.806"/>
              <dgm:constr type="l" for="ch" forName="ParentBackground6" refType="w" fact="0.6398"/>
              <dgm:constr type="t" for="ch" forName="ParentBackground6" refType="h" fact="0.1262"/>
              <dgm:constr type="w" for="ch" forName="ParentBackground6" refType="w" fact="0.1108"/>
              <dgm:constr type="h" for="ch" forName="ParentBackground6" refType="h" fact="0.5319"/>
              <dgm:constr type="l" for="ch" forName="Child6" refType="w" fact="0.6398"/>
              <dgm:constr type="t" for="ch" forName="Child6" refType="h" fact="0.6876"/>
              <dgm:constr type="w" for="ch" forName="Child6" refType="w" fact="0.1108"/>
              <dgm:constr type="h" for="ch" forName="Child6" refType="h" fact="0.3124"/>
              <dgm:constr type="l" for="ch" forName="Accent5" refType="w" fact="0.4885"/>
              <dgm:constr type="t" for="ch" forName="Accent5" refType="h" fact="-0.0109"/>
              <dgm:constr type="w" for="ch" forName="Accent5" refType="w" fact="0.1679"/>
              <dgm:constr type="h" for="ch" forName="Accent5" refType="h" fact="0.806"/>
              <dgm:constr type="l" for="ch" forName="ParentBackground5" refType="w" fact="0.5171"/>
              <dgm:constr type="t" for="ch" forName="ParentBackground5" refType="h" fact="0.1262"/>
              <dgm:constr type="w" for="ch" forName="ParentBackground5" refType="w" fact="0.1108"/>
              <dgm:constr type="h" for="ch" forName="ParentBackground5" refType="h" fact="0.5319"/>
              <dgm:constr type="l" for="ch" forName="Child5" refType="w" fact="0.5171"/>
              <dgm:constr type="t" for="ch" forName="Child5" refType="h" fact="0.6876"/>
              <dgm:constr type="w" for="ch" forName="Child5" refType="w" fact="0.1108"/>
              <dgm:constr type="h" for="ch" forName="Child5" refType="h" fact="0.3124"/>
              <dgm:constr type="l" for="ch" forName="Accent4" refType="w" fact="0.3658"/>
              <dgm:constr type="t" for="ch" forName="Accent4" refType="h" fact="-0.0109"/>
              <dgm:constr type="w" for="ch" forName="Accent4" refType="w" fact="0.1679"/>
              <dgm:constr type="h" for="ch" forName="Accent4" refType="h" fact="0.806"/>
              <dgm:constr type="l" for="ch" forName="ParentBackground4" refType="w" fact="0.3944"/>
              <dgm:constr type="t" for="ch" forName="ParentBackground4" refType="h" fact="0.1262"/>
              <dgm:constr type="w" for="ch" forName="ParentBackground4" refType="w" fact="0.1108"/>
              <dgm:constr type="h" for="ch" forName="ParentBackground4" refType="h" fact="0.5319"/>
              <dgm:constr type="l" for="ch" forName="Child4" refType="w" fact="0.3944"/>
              <dgm:constr type="t" for="ch" forName="Child4" refType="h" fact="0.6876"/>
              <dgm:constr type="w" for="ch" forName="Child4" refType="w" fact="0.1108"/>
              <dgm:constr type="h" for="ch" forName="Child4" refType="h" fact="0.3124"/>
              <dgm:constr type="l" for="ch" forName="Accent3" refType="w" fact="0.2431"/>
              <dgm:constr type="t" for="ch" forName="Accent3" refType="h" fact="-0.0109"/>
              <dgm:constr type="w" for="ch" forName="Accent3" refType="w" fact="0.1679"/>
              <dgm:constr type="h" for="ch" forName="Accent3" refType="h" fact="0.806"/>
              <dgm:constr type="l" for="ch" forName="ParentBackground3" refType="w" fact="0.2717"/>
              <dgm:constr type="t" for="ch" forName="ParentBackground3" refType="h" fact="0.1262"/>
              <dgm:constr type="w" for="ch" forName="ParentBackground3" refType="w" fact="0.1108"/>
              <dgm:constr type="h" for="ch" forName="ParentBackground3" refType="h" fact="0.5319"/>
              <dgm:constr type="l" for="ch" forName="Child3" refType="w" fact="0.2717"/>
              <dgm:constr type="t" for="ch" forName="Child3" refType="h" fact="0.6876"/>
              <dgm:constr type="w" for="ch" forName="Child3" refType="w" fact="0.1108"/>
              <dgm:constr type="h" for="ch" forName="Child3" refType="h" fact="0.3124"/>
              <dgm:constr type="l" for="ch" forName="Accent2" refType="w" fact="0.1204"/>
              <dgm:constr type="t" for="ch" forName="Accent2" refType="h" fact="-0.0109"/>
              <dgm:constr type="w" for="ch" forName="Accent2" refType="w" fact="0.1679"/>
              <dgm:constr type="h" for="ch" forName="Accent2" refType="h" fact="0.806"/>
              <dgm:constr type="l" for="ch" forName="ParentBackground2" refType="w" fact="0.149"/>
              <dgm:constr type="t" for="ch" forName="ParentBackground2" refType="h" fact="0.1262"/>
              <dgm:constr type="w" for="ch" forName="ParentBackground2" refType="w" fact="0.1108"/>
              <dgm:constr type="h" for="ch" forName="ParentBackground2" refType="h" fact="0.5319"/>
              <dgm:constr type="l" for="ch" forName="Child2" refType="w" fact="0.149"/>
              <dgm:constr type="t" for="ch" forName="Child2" refType="h" fact="0.6876"/>
              <dgm:constr type="w" for="ch" forName="Child2" refType="w" fact="0.1108"/>
              <dgm:constr type="h" for="ch" forName="Child2" refType="h" fact="0.3124"/>
              <dgm:constr type="l" for="ch" forName="Accent1" refType="w" fact="-0.0023"/>
              <dgm:constr type="t" for="ch" forName="Accent1" refType="h" fact="-0.0109"/>
              <dgm:constr type="w" for="ch" forName="Accent1" refType="w" fact="0.1679"/>
              <dgm:constr type="h" for="ch" forName="Accent1" refType="h" fact="0.806"/>
              <dgm:constr type="l" for="ch" forName="ParentBackground1" refType="w" fact="0.0263"/>
              <dgm:constr type="t" for="ch" forName="ParentBackground1" refType="h" fact="0.1262"/>
              <dgm:constr type="w" for="ch" forName="ParentBackground1" refType="w" fact="0.1108"/>
              <dgm:constr type="h" for="ch" forName="ParentBackground1" refType="h" fact="0.5319"/>
              <dgm:constr type="l" for="ch" forName="Child1" refType="w" fact="0.0263"/>
              <dgm:constr type="t" for="ch" forName="Child1" refType="h" fact="0.6876"/>
              <dgm:constr type="w" for="ch" forName="Child1" refType="w" fact="0.1108"/>
              <dgm:constr type="h" for="ch" forName="Child1" refType="h" fact="0.3124"/>
            </dgm:constrLst>
          </dgm:if>
          <dgm:if name="Name12" axis="ch" ptType="node" func="cnt" op="equ" val="9">
            <dgm:alg type="composite">
              <dgm:param type="ar" val="5.38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l" for="ch" forName="Parent9" refType="w" fact="0.9119"/>
              <dgm:constr type="t" for="ch" forName="Parent9" refType="h" fact="0.2022"/>
              <dgm:constr type="w" for="ch" forName="Parent9" refType="w" fact="0.0705"/>
              <dgm:constr type="h" for="ch" forName="Parent9" refType="h" fact="0.3799"/>
              <dgm:constr type="l" for="ch" forName="Parent8" refType="w" fact="0.8026"/>
              <dgm:constr type="t" for="ch" forName="Parent8" refType="h" fact="0.2022"/>
              <dgm:constr type="w" for="ch" forName="Parent8" refType="w" fact="0.0705"/>
              <dgm:constr type="h" for="ch" forName="Parent8" refType="h" fact="0.3799"/>
              <dgm:constr type="l" for="ch" forName="Parent7" refType="w" fact="0.6933"/>
              <dgm:constr type="t" for="ch" forName="Parent7" refType="h" fact="0.2022"/>
              <dgm:constr type="w" for="ch" forName="Parent7" refType="w" fact="0.0705"/>
              <dgm:constr type="h" for="ch" forName="Parent7" refType="h" fact="0.3799"/>
              <dgm:constr type="l" for="ch" forName="Parent6" refType="w" fact="0.584"/>
              <dgm:constr type="t" for="ch" forName="Parent6" refType="h" fact="0.2022"/>
              <dgm:constr type="w" for="ch" forName="Parent6" refType="w" fact="0.0705"/>
              <dgm:constr type="h" for="ch" forName="Parent6" refType="h" fact="0.3799"/>
              <dgm:constr type="l" for="ch" forName="Parent5" refType="w" fact="0.4747"/>
              <dgm:constr type="t" for="ch" forName="Parent5" refType="h" fact="0.2022"/>
              <dgm:constr type="w" for="ch" forName="Parent5" refType="w" fact="0.0705"/>
              <dgm:constr type="h" for="ch" forName="Parent5" refType="h" fact="0.3799"/>
              <dgm:constr type="l" for="ch" forName="Parent4" refType="w" fact="0.3654"/>
              <dgm:constr type="t" for="ch" forName="Parent4" refType="h" fact="0.2022"/>
              <dgm:constr type="w" for="ch" forName="Parent4" refType="w" fact="0.0705"/>
              <dgm:constr type="h" for="ch" forName="Parent4" refType="h" fact="0.3799"/>
              <dgm:constr type="l" for="ch" forName="Parent3" refType="w" fact="0.2561"/>
              <dgm:constr type="t" for="ch" forName="Parent3" refType="h" fact="0.2022"/>
              <dgm:constr type="w" for="ch" forName="Parent3" refType="w" fact="0.0705"/>
              <dgm:constr type="h" for="ch" forName="Parent3" refType="h" fact="0.3799"/>
              <dgm:constr type="l" for="ch" forName="Parent2" refType="w" fact="0.1468"/>
              <dgm:constr type="t" for="ch" forName="Parent2" refType="h" fact="0.2022"/>
              <dgm:constr type="w" for="ch" forName="Parent2" refType="w" fact="0.0705"/>
              <dgm:constr type="h" for="ch" forName="Parent2" refType="h" fact="0.3799"/>
              <dgm:constr type="l" for="ch" forName="Parent1" refType="w" fact="0.0375"/>
              <dgm:constr type="t" for="ch" forName="Parent1" refType="h" fact="0.2022"/>
              <dgm:constr type="w" for="ch" forName="Parent1" refType="w" fact="0.0705"/>
              <dgm:constr type="h" for="ch" forName="Parent1" refType="h" fact="0.3799"/>
              <dgm:constr type="l" for="ch" forName="Accent9" refType="w" fact="0.8942"/>
              <dgm:constr type="t" for="ch" forName="Accent9" refType="h" fact="0.1072"/>
              <dgm:constr type="w" for="ch" forName="Accent9" refType="w" fact="0.1058"/>
              <dgm:constr type="h" for="ch" forName="Accent9" refType="h" fact="0.5699"/>
              <dgm:constr type="l" for="ch" forName="ParentBackground9" refType="w" fact="0.8978"/>
              <dgm:constr type="t" for="ch" forName="ParentBackground9" refType="h" fact="0.1262"/>
              <dgm:constr type="w" for="ch" forName="ParentBackground9" refType="w" fact="0.0987"/>
              <dgm:constr type="h" for="ch" forName="ParentBackground9" refType="h" fact="0.5319"/>
              <dgm:constr type="l" for="ch" forName="Child9" refType="w" fact="0.8978"/>
              <dgm:constr type="t" for="ch" forName="Child9" refType="h" fact="0.6876"/>
              <dgm:constr type="w" for="ch" forName="Child9" refType="w" fact="0.0987"/>
              <dgm:constr type="h" for="ch" forName="Child9" refType="h" fact="0.3124"/>
              <dgm:constr type="l" for="ch" forName="Accent8" refType="w" fact="0.763"/>
              <dgm:constr type="t" for="ch" forName="Accent8" refType="h" fact="-0.0109"/>
              <dgm:constr type="w" for="ch" forName="Accent8" refType="w" fact="0.1496"/>
              <dgm:constr type="h" for="ch" forName="Accent8" refType="h" fact="0.806"/>
              <dgm:constr type="l" for="ch" forName="ParentBackground8" refType="w" fact="0.7885"/>
              <dgm:constr type="t" for="ch" forName="ParentBackground8" refType="h" fact="0.1262"/>
              <dgm:constr type="w" for="ch" forName="ParentBackground8" refType="w" fact="0.0987"/>
              <dgm:constr type="h" for="ch" forName="ParentBackground8" refType="h" fact="0.5319"/>
              <dgm:constr type="l" for="ch" forName="Child8" refType="w" fact="0.7885"/>
              <dgm:constr type="t" for="ch" forName="Child8" refType="h" fact="0.6876"/>
              <dgm:constr type="w" for="ch" forName="Child8" refType="w" fact="0.0987"/>
              <dgm:constr type="h" for="ch" forName="Child8" refType="h" fact="0.3124"/>
              <dgm:constr type="l" for="ch" forName="Accent7" refType="w" fact="0.6538"/>
              <dgm:constr type="t" for="ch" forName="Accent7" refType="h" fact="-0.0109"/>
              <dgm:constr type="w" for="ch" forName="Accent7" refType="w" fact="0.1496"/>
              <dgm:constr type="h" for="ch" forName="Accent7" refType="h" fact="0.806"/>
              <dgm:constr type="l" for="ch" forName="ParentBackground7" refType="w" fact="0.6792"/>
              <dgm:constr type="t" for="ch" forName="ParentBackground7" refType="h" fact="0.1262"/>
              <dgm:constr type="w" for="ch" forName="ParentBackground7" refType="w" fact="0.0987"/>
              <dgm:constr type="h" for="ch" forName="ParentBackground7" refType="h" fact="0.5319"/>
              <dgm:constr type="l" for="ch" forName="Child7" refType="w" fact="0.6792"/>
              <dgm:constr type="t" for="ch" forName="Child7" refType="h" fact="0.6876"/>
              <dgm:constr type="w" for="ch" forName="Child7" refType="w" fact="0.0987"/>
              <dgm:constr type="h" for="ch" forName="Child7" refType="h" fact="0.3124"/>
              <dgm:constr type="l" for="ch" forName="Accent6" refType="w" fact="0.5445"/>
              <dgm:constr type="t" for="ch" forName="Accent6" refType="h" fact="-0.0109"/>
              <dgm:constr type="w" for="ch" forName="Accent6" refType="w" fact="0.1496"/>
              <dgm:constr type="h" for="ch" forName="Accent6" refType="h" fact="0.806"/>
              <dgm:constr type="l" for="ch" forName="ParentBackground6" refType="w" fact="0.5699"/>
              <dgm:constr type="t" for="ch" forName="ParentBackground6" refType="h" fact="0.1262"/>
              <dgm:constr type="w" for="ch" forName="ParentBackground6" refType="w" fact="0.0987"/>
              <dgm:constr type="h" for="ch" forName="ParentBackground6" refType="h" fact="0.5319"/>
              <dgm:constr type="l" for="ch" forName="Child6" refType="w" fact="0.5699"/>
              <dgm:constr type="t" for="ch" forName="Child6" refType="h" fact="0.6876"/>
              <dgm:constr type="w" for="ch" forName="Child6" refType="w" fact="0.0987"/>
              <dgm:constr type="h" for="ch" forName="Child6" refType="h" fact="0.3124"/>
              <dgm:constr type="l" for="ch" forName="Accent5" refType="w" fact="0.4352"/>
              <dgm:constr type="t" for="ch" forName="Accent5" refType="h" fact="-0.0109"/>
              <dgm:constr type="w" for="ch" forName="Accent5" refType="w" fact="0.1496"/>
              <dgm:constr type="h" for="ch" forName="Accent5" refType="h" fact="0.806"/>
              <dgm:constr type="l" for="ch" forName="ParentBackground5" refType="w" fact="0.4606"/>
              <dgm:constr type="t" for="ch" forName="ParentBackground5" refType="h" fact="0.1262"/>
              <dgm:constr type="w" for="ch" forName="ParentBackground5" refType="w" fact="0.0987"/>
              <dgm:constr type="h" for="ch" forName="ParentBackground5" refType="h" fact="0.5319"/>
              <dgm:constr type="l" for="ch" forName="Child5" refType="w" fact="0.4606"/>
              <dgm:constr type="t" for="ch" forName="Child5" refType="h" fact="0.6876"/>
              <dgm:constr type="w" for="ch" forName="Child5" refType="w" fact="0.0987"/>
              <dgm:constr type="h" for="ch" forName="Child5" refType="h" fact="0.3124"/>
              <dgm:constr type="l" for="ch" forName="Accent4" refType="w" fact="0.3259"/>
              <dgm:constr type="t" for="ch" forName="Accent4" refType="h" fact="-0.0109"/>
              <dgm:constr type="w" for="ch" forName="Accent4" refType="w" fact="0.1496"/>
              <dgm:constr type="h" for="ch" forName="Accent4" refType="h" fact="0.806"/>
              <dgm:constr type="l" for="ch" forName="ParentBackground4" refType="w" fact="0.3513"/>
              <dgm:constr type="t" for="ch" forName="ParentBackground4" refType="h" fact="0.1262"/>
              <dgm:constr type="w" for="ch" forName="ParentBackground4" refType="w" fact="0.0987"/>
              <dgm:constr type="h" for="ch" forName="ParentBackground4" refType="h" fact="0.5319"/>
              <dgm:constr type="l" for="ch" forName="Child4" refType="w" fact="0.3513"/>
              <dgm:constr type="t" for="ch" forName="Child4" refType="h" fact="0.6876"/>
              <dgm:constr type="w" for="ch" forName="Child4" refType="w" fact="0.0987"/>
              <dgm:constr type="h" for="ch" forName="Child4" refType="h" fact="0.3124"/>
              <dgm:constr type="l" for="ch" forName="Accent3" refType="w" fact="0.2166"/>
              <dgm:constr type="t" for="ch" forName="Accent3" refType="h" fact="-0.0109"/>
              <dgm:constr type="w" for="ch" forName="Accent3" refType="w" fact="0.1496"/>
              <dgm:constr type="h" for="ch" forName="Accent3" refType="h" fact="0.806"/>
              <dgm:constr type="l" for="ch" forName="ParentBackground3" refType="w" fact="0.242"/>
              <dgm:constr type="t" for="ch" forName="ParentBackground3" refType="h" fact="0.1262"/>
              <dgm:constr type="w" for="ch" forName="ParentBackground3" refType="w" fact="0.0987"/>
              <dgm:constr type="h" for="ch" forName="ParentBackground3" refType="h" fact="0.5319"/>
              <dgm:constr type="l" for="ch" forName="Child3" refType="w" fact="0.242"/>
              <dgm:constr type="t" for="ch" forName="Child3" refType="h" fact="0.6876"/>
              <dgm:constr type="w" for="ch" forName="Child3" refType="w" fact="0.0987"/>
              <dgm:constr type="h" for="ch" forName="Child3" refType="h" fact="0.3124"/>
              <dgm:constr type="l" for="ch" forName="Accent2" refType="w" fact="0.1073"/>
              <dgm:constr type="t" for="ch" forName="Accent2" refType="h" fact="-0.0109"/>
              <dgm:constr type="w" for="ch" forName="Accent2" refType="w" fact="0.1496"/>
              <dgm:constr type="h" for="ch" forName="Accent2" refType="h" fact="0.806"/>
              <dgm:constr type="l" for="ch" forName="ParentBackground2" refType="w" fact="0.1327"/>
              <dgm:constr type="t" for="ch" forName="ParentBackground2" refType="h" fact="0.1262"/>
              <dgm:constr type="w" for="ch" forName="ParentBackground2" refType="w" fact="0.0987"/>
              <dgm:constr type="h" for="ch" forName="ParentBackground2" refType="h" fact="0.5319"/>
              <dgm:constr type="l" for="ch" forName="Child2" refType="w" fact="0.1327"/>
              <dgm:constr type="t" for="ch" forName="Child2" refType="h" fact="0.6876"/>
              <dgm:constr type="w" for="ch" forName="Child2" refType="w" fact="0.0987"/>
              <dgm:constr type="h" for="ch" forName="Child2" refType="h" fact="0.3124"/>
              <dgm:constr type="l" for="ch" forName="Accent1" refType="w" fact="-0.002"/>
              <dgm:constr type="t" for="ch" forName="Accent1" refType="h" fact="-0.0109"/>
              <dgm:constr type="w" for="ch" forName="Accent1" refType="w" fact="0.1496"/>
              <dgm:constr type="h" for="ch" forName="Accent1" refType="h" fact="0.806"/>
              <dgm:constr type="l" for="ch" forName="ParentBackground1" refType="w" fact="0.0234"/>
              <dgm:constr type="t" for="ch" forName="ParentBackground1" refType="h" fact="0.1262"/>
              <dgm:constr type="w" for="ch" forName="ParentBackground1" refType="w" fact="0.0987"/>
              <dgm:constr type="h" for="ch" forName="ParentBackground1" refType="h" fact="0.5319"/>
              <dgm:constr type="l" for="ch" forName="Child1" refType="w" fact="0.0234"/>
              <dgm:constr type="t" for="ch" forName="Child1" refType="h" fact="0.6876"/>
              <dgm:constr type="w" for="ch" forName="Child1" refType="w" fact="0.0987"/>
              <dgm:constr type="h" for="ch" forName="Child1" refType="h" fact="0.3124"/>
            </dgm:constrLst>
          </dgm:if>
          <dgm:if name="Name13" axis="ch" ptType="node" func="cnt" op="equ" val="10">
            <dgm:alg type="composite">
              <dgm:param type="ar" val="5.976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7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l" for="ch" forName="Parent10" refType="w" fact="0.9205"/>
              <dgm:constr type="t" for="ch" forName="Parent10" refType="h" fact="0.2022"/>
              <dgm:constr type="w" for="ch" forName="Parent10" refType="w" fact="0.0636"/>
              <dgm:constr type="h" for="ch" forName="Parent10" refType="h" fact="0.3799"/>
              <dgm:constr type="l" for="ch" forName="Parent9" refType="w" fact="0.822"/>
              <dgm:constr type="t" for="ch" forName="Parent9" refType="h" fact="0.2022"/>
              <dgm:constr type="w" for="ch" forName="Parent9" refType="w" fact="0.0636"/>
              <dgm:constr type="h" for="ch" forName="Parent9" refType="h" fact="0.3799"/>
              <dgm:constr type="l" for="ch" forName="Parent8" refType="w" fact="0.7235"/>
              <dgm:constr type="t" for="ch" forName="Parent8" refType="h" fact="0.2022"/>
              <dgm:constr type="w" for="ch" forName="Parent8" refType="w" fact="0.0636"/>
              <dgm:constr type="h" for="ch" forName="Parent8" refType="h" fact="0.3799"/>
              <dgm:constr type="l" for="ch" forName="Parent7" refType="w" fact="0.625"/>
              <dgm:constr type="t" for="ch" forName="Parent7" refType="h" fact="0.2022"/>
              <dgm:constr type="w" for="ch" forName="Parent7" refType="w" fact="0.0636"/>
              <dgm:constr type="h" for="ch" forName="Parent7" refType="h" fact="0.3799"/>
              <dgm:constr type="l" for="ch" forName="Parent6" refType="w" fact="0.5264"/>
              <dgm:constr type="t" for="ch" forName="Parent6" refType="h" fact="0.2022"/>
              <dgm:constr type="w" for="ch" forName="Parent6" refType="w" fact="0.0636"/>
              <dgm:constr type="h" for="ch" forName="Parent6" refType="h" fact="0.3799"/>
              <dgm:constr type="l" for="ch" forName="Parent5" refType="w" fact="0.4279"/>
              <dgm:constr type="t" for="ch" forName="Parent5" refType="h" fact="0.2022"/>
              <dgm:constr type="w" for="ch" forName="Parent5" refType="w" fact="0.0636"/>
              <dgm:constr type="h" for="ch" forName="Parent5" refType="h" fact="0.3799"/>
              <dgm:constr type="l" for="ch" forName="Parent4" refType="w" fact="0.3294"/>
              <dgm:constr type="t" for="ch" forName="Parent4" refType="h" fact="0.2022"/>
              <dgm:constr type="w" for="ch" forName="Parent4" refType="w" fact="0.0636"/>
              <dgm:constr type="h" for="ch" forName="Parent4" refType="h" fact="0.3799"/>
              <dgm:constr type="l" for="ch" forName="Parent3" refType="w" fact="0.2309"/>
              <dgm:constr type="t" for="ch" forName="Parent3" refType="h" fact="0.2022"/>
              <dgm:constr type="w" for="ch" forName="Parent3" refType="w" fact="0.0636"/>
              <dgm:constr type="h" for="ch" forName="Parent3" refType="h" fact="0.3799"/>
              <dgm:constr type="l" for="ch" forName="Parent2" refType="w" fact="0.1324"/>
              <dgm:constr type="t" for="ch" forName="Parent2" refType="h" fact="0.2022"/>
              <dgm:constr type="w" for="ch" forName="Parent2" refType="w" fact="0.0636"/>
              <dgm:constr type="h" for="ch" forName="Parent2" refType="h" fact="0.3799"/>
              <dgm:constr type="l" for="ch" forName="Parent1" refType="w" fact="0.0338"/>
              <dgm:constr type="t" for="ch" forName="Parent1" refType="h" fact="0.2022"/>
              <dgm:constr type="w" for="ch" forName="Parent1" refType="w" fact="0.0636"/>
              <dgm:constr type="h" for="ch" forName="Parent1" refType="h" fact="0.3799"/>
              <dgm:constr type="l" for="ch" forName="Accent10" refType="w" fact="0.9047"/>
              <dgm:constr type="t" for="ch" forName="Accent10" refType="h" fact="0.1072"/>
              <dgm:constr type="w" for="ch" forName="Accent10" refType="w" fact="0.0953"/>
              <dgm:constr type="h" for="ch" forName="Accent10" refType="h" fact="0.5699"/>
              <dgm:constr type="l" for="ch" forName="ParentBackground10" refType="w" fact="0.9078"/>
              <dgm:constr type="t" for="ch" forName="ParentBackground10" refType="h" fact="0.1262"/>
              <dgm:constr type="w" for="ch" forName="ParentBackground10" refType="w" fact="0.089"/>
              <dgm:constr type="h" for="ch" forName="ParentBackground10" refType="h" fact="0.5319"/>
              <dgm:constr type="l" for="ch" forName="Child10" refType="w" fact="0.9078"/>
              <dgm:constr type="t" for="ch" forName="Child10" refType="h" fact="0.6876"/>
              <dgm:constr type="w" for="ch" forName="Child10" refType="w" fact="0.089"/>
              <dgm:constr type="h" for="ch" forName="Child10" refType="h" fact="0.3124"/>
              <dgm:constr type="l" for="ch" forName="Accent9" refType="w" fact="0.7864"/>
              <dgm:constr type="t" for="ch" forName="Accent9" refType="h" fact="-0.0109"/>
              <dgm:constr type="w" for="ch" forName="Accent9" refType="w" fact="0.1348"/>
              <dgm:constr type="h" for="ch" forName="Accent9" refType="h" fact="0.806"/>
              <dgm:constr type="l" for="ch" forName="ParentBackground9" refType="w" fact="0.8093"/>
              <dgm:constr type="t" for="ch" forName="ParentBackground9" refType="h" fact="0.1262"/>
              <dgm:constr type="w" for="ch" forName="ParentBackground9" refType="w" fact="0.089"/>
              <dgm:constr type="h" for="ch" forName="ParentBackground9" refType="h" fact="0.5319"/>
              <dgm:constr type="l" for="ch" forName="Child9" refType="w" fact="0.8093"/>
              <dgm:constr type="t" for="ch" forName="Child9" refType="h" fact="0.6876"/>
              <dgm:constr type="w" for="ch" forName="Child9" refType="w" fact="0.089"/>
              <dgm:constr type="h" for="ch" forName="Child9" refType="h" fact="0.3124"/>
              <dgm:constr type="l" for="ch" forName="Accent8" refType="w" fact="0.6879"/>
              <dgm:constr type="t" for="ch" forName="Accent8" refType="h" fact="-0.0109"/>
              <dgm:constr type="w" for="ch" forName="Accent8" refType="w" fact="0.1348"/>
              <dgm:constr type="h" for="ch" forName="Accent8" refType="h" fact="0.806"/>
              <dgm:constr type="l" for="ch" forName="ParentBackground8" refType="w" fact="0.7108"/>
              <dgm:constr type="t" for="ch" forName="ParentBackground8" refType="h" fact="0.1262"/>
              <dgm:constr type="w" for="ch" forName="ParentBackground8" refType="w" fact="0.089"/>
              <dgm:constr type="h" for="ch" forName="ParentBackground8" refType="h" fact="0.5319"/>
              <dgm:constr type="l" for="ch" forName="Child8" refType="w" fact="0.7108"/>
              <dgm:constr type="t" for="ch" forName="Child8" refType="h" fact="0.6876"/>
              <dgm:constr type="w" for="ch" forName="Child8" refType="w" fact="0.089"/>
              <dgm:constr type="h" for="ch" forName="Child8" refType="h" fact="0.3124"/>
              <dgm:constr type="l" for="ch" forName="Accent7" refType="w" fact="0.5893"/>
              <dgm:constr type="t" for="ch" forName="Accent7" refType="h" fact="-0.0109"/>
              <dgm:constr type="w" for="ch" forName="Accent7" refType="w" fact="0.1348"/>
              <dgm:constr type="h" for="ch" forName="Accent7" refType="h" fact="0.806"/>
              <dgm:constr type="l" for="ch" forName="ParentBackground7" refType="w" fact="0.6123"/>
              <dgm:constr type="t" for="ch" forName="ParentBackground7" refType="h" fact="0.1262"/>
              <dgm:constr type="w" for="ch" forName="ParentBackground7" refType="w" fact="0.089"/>
              <dgm:constr type="h" for="ch" forName="ParentBackground7" refType="h" fact="0.5319"/>
              <dgm:constr type="l" for="ch" forName="Child7" refType="w" fact="0.6123"/>
              <dgm:constr type="t" for="ch" forName="Child7" refType="h" fact="0.6876"/>
              <dgm:constr type="w" for="ch" forName="Child7" refType="w" fact="0.089"/>
              <dgm:constr type="h" for="ch" forName="Child7" refType="h" fact="0.3124"/>
              <dgm:constr type="l" for="ch" forName="Accent6" refType="w" fact="0.4908"/>
              <dgm:constr type="t" for="ch" forName="Accent6" refType="h" fact="-0.0109"/>
              <dgm:constr type="w" for="ch" forName="Accent6" refType="w" fact="0.1348"/>
              <dgm:constr type="h" for="ch" forName="Accent6" refType="h" fact="0.806"/>
              <dgm:constr type="l" for="ch" forName="ParentBackground6" refType="w" fact="0.5137"/>
              <dgm:constr type="t" for="ch" forName="ParentBackground6" refType="h" fact="0.1262"/>
              <dgm:constr type="w" for="ch" forName="ParentBackground6" refType="w" fact="0.089"/>
              <dgm:constr type="h" for="ch" forName="ParentBackground6" refType="h" fact="0.5319"/>
              <dgm:constr type="l" for="ch" forName="Child6" refType="w" fact="0.5137"/>
              <dgm:constr type="t" for="ch" forName="Child6" refType="h" fact="0.6876"/>
              <dgm:constr type="w" for="ch" forName="Child6" refType="w" fact="0.089"/>
              <dgm:constr type="h" for="ch" forName="Child6" refType="h" fact="0.3124"/>
              <dgm:constr type="l" for="ch" forName="Accent5" refType="w" fact="0.3923"/>
              <dgm:constr type="t" for="ch" forName="Accent5" refType="h" fact="-0.0109"/>
              <dgm:constr type="w" for="ch" forName="Accent5" refType="w" fact="0.1348"/>
              <dgm:constr type="h" for="ch" forName="Accent5" refType="h" fact="0.806"/>
              <dgm:constr type="l" for="ch" forName="ParentBackground5" refType="w" fact="0.4152"/>
              <dgm:constr type="t" for="ch" forName="ParentBackground5" refType="h" fact="0.1262"/>
              <dgm:constr type="w" for="ch" forName="ParentBackground5" refType="w" fact="0.089"/>
              <dgm:constr type="h" for="ch" forName="ParentBackground5" refType="h" fact="0.5319"/>
              <dgm:constr type="l" for="ch" forName="Child5" refType="w" fact="0.4152"/>
              <dgm:constr type="t" for="ch" forName="Child5" refType="h" fact="0.6876"/>
              <dgm:constr type="w" for="ch" forName="Child5" refType="w" fact="0.089"/>
              <dgm:constr type="h" for="ch" forName="Child5" refType="h" fact="0.3124"/>
              <dgm:constr type="l" for="ch" forName="Accent4" refType="w" fact="0.2938"/>
              <dgm:constr type="t" for="ch" forName="Accent4" refType="h" fact="-0.0109"/>
              <dgm:constr type="w" for="ch" forName="Accent4" refType="w" fact="0.1348"/>
              <dgm:constr type="h" for="ch" forName="Accent4" refType="h" fact="0.806"/>
              <dgm:constr type="l" for="ch" forName="ParentBackground4" refType="w" fact="0.3167"/>
              <dgm:constr type="t" for="ch" forName="ParentBackground4" refType="h" fact="0.1262"/>
              <dgm:constr type="w" for="ch" forName="ParentBackground4" refType="w" fact="0.089"/>
              <dgm:constr type="h" for="ch" forName="ParentBackground4" refType="h" fact="0.5319"/>
              <dgm:constr type="l" for="ch" forName="Child4" refType="w" fact="0.3167"/>
              <dgm:constr type="t" for="ch" forName="Child4" refType="h" fact="0.6876"/>
              <dgm:constr type="w" for="ch" forName="Child4" refType="w" fact="0.089"/>
              <dgm:constr type="h" for="ch" forName="Child4" refType="h" fact="0.3124"/>
              <dgm:constr type="l" for="ch" forName="Accent3" refType="w" fact="0.1952"/>
              <dgm:constr type="t" for="ch" forName="Accent3" refType="h" fact="-0.0109"/>
              <dgm:constr type="w" for="ch" forName="Accent3" refType="w" fact="0.1348"/>
              <dgm:constr type="h" for="ch" forName="Accent3" refType="h" fact="0.806"/>
              <dgm:constr type="l" for="ch" forName="ParentBackground3" refType="w" fact="0.2182"/>
              <dgm:constr type="t" for="ch" forName="ParentBackground3" refType="h" fact="0.1262"/>
              <dgm:constr type="w" for="ch" forName="ParentBackground3" refType="w" fact="0.089"/>
              <dgm:constr type="h" for="ch" forName="ParentBackground3" refType="h" fact="0.5319"/>
              <dgm:constr type="l" for="ch" forName="Child3" refType="w" fact="0.2182"/>
              <dgm:constr type="t" for="ch" forName="Child3" refType="h" fact="0.6876"/>
              <dgm:constr type="w" for="ch" forName="Child3" refType="w" fact="0.089"/>
              <dgm:constr type="h" for="ch" forName="Child3" refType="h" fact="0.3124"/>
              <dgm:constr type="l" for="ch" forName="Accent2" refType="w" fact="0.0967"/>
              <dgm:constr type="t" for="ch" forName="Accent2" refType="h" fact="-0.0109"/>
              <dgm:constr type="w" for="ch" forName="Accent2" refType="w" fact="0.1348"/>
              <dgm:constr type="h" for="ch" forName="Accent2" refType="h" fact="0.806"/>
              <dgm:constr type="l" for="ch" forName="ParentBackground2" refType="w" fact="0.1196"/>
              <dgm:constr type="t" for="ch" forName="ParentBackground2" refType="h" fact="0.1262"/>
              <dgm:constr type="w" for="ch" forName="ParentBackground2" refType="w" fact="0.089"/>
              <dgm:constr type="h" for="ch" forName="ParentBackground2" refType="h" fact="0.5319"/>
              <dgm:constr type="l" for="ch" forName="Child2" refType="w" fact="0.1196"/>
              <dgm:constr type="t" for="ch" forName="Child2" refType="h" fact="0.6876"/>
              <dgm:constr type="w" for="ch" forName="Child2" refType="w" fact="0.089"/>
              <dgm:constr type="h" for="ch" forName="Child2" refType="h" fact="0.3124"/>
              <dgm:constr type="l" for="ch" forName="Accent1" refType="w" fact="-0.0018"/>
              <dgm:constr type="t" for="ch" forName="Accent1" refType="h" fact="-0.0109"/>
              <dgm:constr type="w" for="ch" forName="Accent1" refType="w" fact="0.1348"/>
              <dgm:constr type="h" for="ch" forName="Accent1" refType="h" fact="0.806"/>
              <dgm:constr type="l" for="ch" forName="ParentBackground1" refType="w" fact="0.0211"/>
              <dgm:constr type="t" for="ch" forName="ParentBackground1" refType="h" fact="0.1262"/>
              <dgm:constr type="w" for="ch" forName="ParentBackground1" refType="w" fact="0.089"/>
              <dgm:constr type="h" for="ch" forName="ParentBackground1" refType="h" fact="0.5319"/>
              <dgm:constr type="l" for="ch" forName="Child1" refType="w" fact="0.0211"/>
              <dgm:constr type="t" for="ch" forName="Child1" refType="h" fact="0.6876"/>
              <dgm:constr type="w" for="ch" forName="Child1" refType="w" fact="0.089"/>
              <dgm:constr type="h" for="ch" forName="Child1" refType="h" fact="0.3124"/>
            </dgm:constrLst>
          </dgm:if>
          <dgm:else name="Name14">
            <dgm:alg type="composite">
              <dgm:param type="ar" val="6.565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1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1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1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1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1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6" op="lte"/>
              <dgm:constr type="primFontSz" for="des" forName="Child11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1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1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1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Child11" refType="primFontSz" refFor="des" refForName="Parent10" op="lte"/>
              <dgm:constr type="primFontSz" for="des" forName="Child1" refType="primFontSz" refFor="des" refForName="Parent11" op="lte"/>
              <dgm:constr type="primFontSz" for="des" forName="Child2" refType="primFontSz" refFor="des" refForName="Parent11" op="lte"/>
              <dgm:constr type="primFontSz" for="des" forName="Child3" refType="primFontSz" refFor="des" refForName="Parent11" op="lte"/>
              <dgm:constr type="primFontSz" for="des" forName="Child4" refType="primFontSz" refFor="des" refForName="Parent11" op="lte"/>
              <dgm:constr type="primFontSz" for="des" forName="Child5" refType="primFontSz" refFor="des" refForName="Parent11" op="lte"/>
              <dgm:constr type="primFontSz" for="des" forName="Child6" refType="primFontSz" refFor="des" refForName="Parent11" op="lte"/>
              <dgm:constr type="primFontSz" for="des" forName="Child7" refType="primFontSz" refFor="des" refForName="Parent11" op="lte"/>
              <dgm:constr type="primFontSz" for="des" forName="Child8" refType="primFontSz" refFor="des" refForName="Parent11" op="lte"/>
              <dgm:constr type="primFontSz" for="des" forName="Child9" refType="primFontSz" refFor="des" refForName="Parent11" op="lte"/>
              <dgm:constr type="primFontSz" for="des" forName="Child10" refType="primFontSz" refFor="des" refForName="Parent11" op="lte"/>
              <dgm:constr type="primFontSz" for="des" forName="Child11" refType="primFontSz" refFor="des" refForName="Parent11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Parent11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primFontSz" for="des" forName="Child11" refType="primFontSz" refFor="des" refForName="Child1" op="equ"/>
              <dgm:constr type="l" for="ch" forName="Parent11" refType="w" fact="0.9277"/>
              <dgm:constr type="t" for="ch" forName="Parent11" refType="h" fact="0.2022"/>
              <dgm:constr type="w" for="ch" forName="Parent11" refType="w" fact="0.0579"/>
              <dgm:constr type="h" for="ch" forName="Parent11" refType="h" fact="0.3799"/>
              <dgm:constr type="l" for="ch" forName="Parent10" refType="w" fact="0.838"/>
              <dgm:constr type="t" for="ch" forName="Parent10" refType="h" fact="0.2022"/>
              <dgm:constr type="w" for="ch" forName="Parent10" refType="w" fact="0.0579"/>
              <dgm:constr type="h" for="ch" forName="Parent10" refType="h" fact="0.3799"/>
              <dgm:constr type="l" for="ch" forName="Parent9" refType="w" fact="0.7483"/>
              <dgm:constr type="t" for="ch" forName="Parent9" refType="h" fact="0.2022"/>
              <dgm:constr type="w" for="ch" forName="Parent9" refType="w" fact="0.0579"/>
              <dgm:constr type="h" for="ch" forName="Parent9" refType="h" fact="0.3799"/>
              <dgm:constr type="l" for="ch" forName="Parent8" refType="w" fact="0.6586"/>
              <dgm:constr type="t" for="ch" forName="Parent8" refType="h" fact="0.2022"/>
              <dgm:constr type="w" for="ch" forName="Parent8" refType="w" fact="0.0579"/>
              <dgm:constr type="h" for="ch" forName="Parent8" refType="h" fact="0.3799"/>
              <dgm:constr type="l" for="ch" forName="Parent7" refType="w" fact="0.5689"/>
              <dgm:constr type="t" for="ch" forName="Parent7" refType="h" fact="0.2022"/>
              <dgm:constr type="w" for="ch" forName="Parent7" refType="w" fact="0.0579"/>
              <dgm:constr type="h" for="ch" forName="Parent7" refType="h" fact="0.3799"/>
              <dgm:constr type="l" for="ch" forName="Parent6" refType="w" fact="0.4792"/>
              <dgm:constr type="t" for="ch" forName="Parent6" refType="h" fact="0.2022"/>
              <dgm:constr type="w" for="ch" forName="Parent6" refType="w" fact="0.0579"/>
              <dgm:constr type="h" for="ch" forName="Parent6" refType="h" fact="0.3799"/>
              <dgm:constr type="l" for="ch" forName="Parent5" refType="w" fact="0.3895"/>
              <dgm:constr type="t" for="ch" forName="Parent5" refType="h" fact="0.2022"/>
              <dgm:constr type="w" for="ch" forName="Parent5" refType="w" fact="0.0579"/>
              <dgm:constr type="h" for="ch" forName="Parent5" refType="h" fact="0.3799"/>
              <dgm:constr type="l" for="ch" forName="Parent4" refType="w" fact="0.2999"/>
              <dgm:constr type="t" for="ch" forName="Parent4" refType="h" fact="0.2022"/>
              <dgm:constr type="w" for="ch" forName="Parent4" refType="w" fact="0.0579"/>
              <dgm:constr type="h" for="ch" forName="Parent4" refType="h" fact="0.3799"/>
              <dgm:constr type="l" for="ch" forName="Parent3" refType="w" fact="0.2102"/>
              <dgm:constr type="t" for="ch" forName="Parent3" refType="h" fact="0.2022"/>
              <dgm:constr type="w" for="ch" forName="Parent3" refType="w" fact="0.0579"/>
              <dgm:constr type="h" for="ch" forName="Parent3" refType="h" fact="0.3799"/>
              <dgm:constr type="l" for="ch" forName="Parent2" refType="w" fact="0.1205"/>
              <dgm:constr type="t" for="ch" forName="Parent2" refType="h" fact="0.2022"/>
              <dgm:constr type="w" for="ch" forName="Parent2" refType="w" fact="0.0579"/>
              <dgm:constr type="h" for="ch" forName="Parent2" refType="h" fact="0.3799"/>
              <dgm:constr type="l" for="ch" forName="Parent1" refType="w" fact="0.0308"/>
              <dgm:constr type="t" for="ch" forName="Parent1" refType="h" fact="0.2022"/>
              <dgm:constr type="w" for="ch" forName="Parent1" refType="w" fact="0.0579"/>
              <dgm:constr type="h" for="ch" forName="Parent1" refType="h" fact="0.3799"/>
              <dgm:constr type="l" for="ch" forName="Accent11" refType="w" fact="0.9132"/>
              <dgm:constr type="t" for="ch" forName="Accent11" refType="h" fact="0.1072"/>
              <dgm:constr type="w" for="ch" forName="Accent11" refType="w" fact="0.0868"/>
              <dgm:constr type="h" for="ch" forName="Accent11" refType="h" fact="0.5699"/>
              <dgm:constr type="l" for="ch" forName="ParentBackground11" refType="w" fact="0.9161"/>
              <dgm:constr type="t" for="ch" forName="ParentBackground11" refType="h" fact="0.1262"/>
              <dgm:constr type="w" for="ch" forName="ParentBackground11" refType="w" fact="0.081"/>
              <dgm:constr type="h" for="ch" forName="ParentBackground11" refType="h" fact="0.5319"/>
              <dgm:constr type="l" for="ch" forName="Child11" refType="w" fact="0.9161"/>
              <dgm:constr type="t" for="ch" forName="Child11" refType="h" fact="0.6876"/>
              <dgm:constr type="w" for="ch" forName="Child11" refType="w" fact="0.081"/>
              <dgm:constr type="h" for="ch" forName="Child11" refType="h" fact="0.3124"/>
              <dgm:constr type="l" for="ch" forName="Accent10" refType="w" fact="0.8055"/>
              <dgm:constr type="t" for="ch" forName="Accent10" refType="h" fact="-0.0109"/>
              <dgm:constr type="w" for="ch" forName="Accent10" refType="w" fact="0.1228"/>
              <dgm:constr type="h" for="ch" forName="Accent10" refType="h" fact="0.806"/>
              <dgm:constr type="l" for="ch" forName="ParentBackground10" refType="w" fact="0.8264"/>
              <dgm:constr type="t" for="ch" forName="ParentBackground10" refType="h" fact="0.1262"/>
              <dgm:constr type="w" for="ch" forName="ParentBackground10" refType="w" fact="0.081"/>
              <dgm:constr type="h" for="ch" forName="ParentBackground10" refType="h" fact="0.5319"/>
              <dgm:constr type="l" for="ch" forName="Child10" refType="w" fact="0.8264"/>
              <dgm:constr type="t" for="ch" forName="Child10" refType="h" fact="0.6876"/>
              <dgm:constr type="w" for="ch" forName="Child10" refType="w" fact="0.081"/>
              <dgm:constr type="h" for="ch" forName="Child10" refType="h" fact="0.3124"/>
              <dgm:constr type="l" for="ch" forName="Accent9" refType="w" fact="0.7158"/>
              <dgm:constr type="t" for="ch" forName="Accent9" refType="h" fact="-0.0109"/>
              <dgm:constr type="w" for="ch" forName="Accent9" refType="w" fact="0.1228"/>
              <dgm:constr type="h" for="ch" forName="Accent9" refType="h" fact="0.806"/>
              <dgm:constr type="l" for="ch" forName="ParentBackground9" refType="w" fact="0.7367"/>
              <dgm:constr type="t" for="ch" forName="ParentBackground9" refType="h" fact="0.1262"/>
              <dgm:constr type="w" for="ch" forName="ParentBackground9" refType="w" fact="0.081"/>
              <dgm:constr type="h" for="ch" forName="ParentBackground9" refType="h" fact="0.5319"/>
              <dgm:constr type="l" for="ch" forName="Child9" refType="w" fact="0.7367"/>
              <dgm:constr type="t" for="ch" forName="Child9" refType="h" fact="0.6876"/>
              <dgm:constr type="w" for="ch" forName="Child9" refType="w" fact="0.081"/>
              <dgm:constr type="h" for="ch" forName="Child9" refType="h" fact="0.3124"/>
              <dgm:constr type="l" for="ch" forName="Accent8" refType="w" fact="0.6261"/>
              <dgm:constr type="t" for="ch" forName="Accent8" refType="h" fact="-0.0109"/>
              <dgm:constr type="w" for="ch" forName="Accent8" refType="w" fact="0.1228"/>
              <dgm:constr type="h" for="ch" forName="Accent8" refType="h" fact="0.806"/>
              <dgm:constr type="l" for="ch" forName="ParentBackground8" refType="w" fact="0.647"/>
              <dgm:constr type="t" for="ch" forName="ParentBackground8" refType="h" fact="0.1262"/>
              <dgm:constr type="w" for="ch" forName="ParentBackground8" refType="w" fact="0.081"/>
              <dgm:constr type="h" for="ch" forName="ParentBackground8" refType="h" fact="0.5319"/>
              <dgm:constr type="l" for="ch" forName="Child8" refType="w" fact="0.647"/>
              <dgm:constr type="t" for="ch" forName="Child8" refType="h" fact="0.6876"/>
              <dgm:constr type="w" for="ch" forName="Child8" refType="w" fact="0.081"/>
              <dgm:constr type="h" for="ch" forName="Child8" refType="h" fact="0.3124"/>
              <dgm:constr type="l" for="ch" forName="Accent7" refType="w" fact="0.5364"/>
              <dgm:constr type="t" for="ch" forName="Accent7" refType="h" fact="-0.0109"/>
              <dgm:constr type="w" for="ch" forName="Accent7" refType="w" fact="0.1228"/>
              <dgm:constr type="h" for="ch" forName="Accent7" refType="h" fact="0.806"/>
              <dgm:constr type="l" for="ch" forName="ParentBackground7" refType="w" fact="0.5573"/>
              <dgm:constr type="t" for="ch" forName="ParentBackground7" refType="h" fact="0.1262"/>
              <dgm:constr type="w" for="ch" forName="ParentBackground7" refType="w" fact="0.081"/>
              <dgm:constr type="h" for="ch" forName="ParentBackground7" refType="h" fact="0.5319"/>
              <dgm:constr type="l" for="ch" forName="Child7" refType="w" fact="0.5573"/>
              <dgm:constr type="t" for="ch" forName="Child7" refType="h" fact="0.6876"/>
              <dgm:constr type="w" for="ch" forName="Child7" refType="w" fact="0.081"/>
              <dgm:constr type="h" for="ch" forName="Child7" refType="h" fact="0.3124"/>
              <dgm:constr type="l" for="ch" forName="Accent6" refType="w" fact="0.4467"/>
              <dgm:constr type="t" for="ch" forName="Accent6" refType="h" fact="-0.0109"/>
              <dgm:constr type="w" for="ch" forName="Accent6" refType="w" fact="0.1228"/>
              <dgm:constr type="h" for="ch" forName="Accent6" refType="h" fact="0.806"/>
              <dgm:constr type="l" for="ch" forName="ParentBackground6" refType="w" fact="0.4677"/>
              <dgm:constr type="t" for="ch" forName="ParentBackground6" refType="h" fact="0.1262"/>
              <dgm:constr type="w" for="ch" forName="ParentBackground6" refType="w" fact="0.081"/>
              <dgm:constr type="h" for="ch" forName="ParentBackground6" refType="h" fact="0.5319"/>
              <dgm:constr type="l" for="ch" forName="Child6" refType="w" fact="0.4677"/>
              <dgm:constr type="t" for="ch" forName="Child6" refType="h" fact="0.6876"/>
              <dgm:constr type="w" for="ch" forName="Child6" refType="w" fact="0.081"/>
              <dgm:constr type="h" for="ch" forName="Child6" refType="h" fact="0.3124"/>
              <dgm:constr type="l" for="ch" forName="Accent5" refType="w" fact="0.3571"/>
              <dgm:constr type="t" for="ch" forName="Accent5" refType="h" fact="-0.0109"/>
              <dgm:constr type="w" for="ch" forName="Accent5" refType="w" fact="0.1228"/>
              <dgm:constr type="h" for="ch" forName="Accent5" refType="h" fact="0.806"/>
              <dgm:constr type="l" for="ch" forName="ParentBackground5" refType="w" fact="0.378"/>
              <dgm:constr type="t" for="ch" forName="ParentBackground5" refType="h" fact="0.1262"/>
              <dgm:constr type="w" for="ch" forName="ParentBackground5" refType="w" fact="0.081"/>
              <dgm:constr type="h" for="ch" forName="ParentBackground5" refType="h" fact="0.5319"/>
              <dgm:constr type="l" for="ch" forName="Child5" refType="w" fact="0.378"/>
              <dgm:constr type="t" for="ch" forName="Child5" refType="h" fact="0.6876"/>
              <dgm:constr type="w" for="ch" forName="Child5" refType="w" fact="0.081"/>
              <dgm:constr type="h" for="ch" forName="Child5" refType="h" fact="0.3124"/>
              <dgm:constr type="l" for="ch" forName="Accent4" refType="w" fact="0.2674"/>
              <dgm:constr type="t" for="ch" forName="Accent4" refType="h" fact="-0.0109"/>
              <dgm:constr type="w" for="ch" forName="Accent4" refType="w" fact="0.1228"/>
              <dgm:constr type="h" for="ch" forName="Accent4" refType="h" fact="0.806"/>
              <dgm:constr type="l" for="ch" forName="ParentBackground4" refType="w" fact="0.2883"/>
              <dgm:constr type="t" for="ch" forName="ParentBackground4" refType="h" fact="0.1262"/>
              <dgm:constr type="w" for="ch" forName="ParentBackground4" refType="w" fact="0.081"/>
              <dgm:constr type="h" for="ch" forName="ParentBackground4" refType="h" fact="0.5319"/>
              <dgm:constr type="l" for="ch" forName="Child4" refType="w" fact="0.2883"/>
              <dgm:constr type="t" for="ch" forName="Child4" refType="h" fact="0.6876"/>
              <dgm:constr type="w" for="ch" forName="Child4" refType="w" fact="0.081"/>
              <dgm:constr type="h" for="ch" forName="Child4" refType="h" fact="0.3124"/>
              <dgm:constr type="l" for="ch" forName="Accent3" refType="w" fact="0.1777"/>
              <dgm:constr type="t" for="ch" forName="Accent3" refType="h" fact="-0.0109"/>
              <dgm:constr type="w" for="ch" forName="Accent3" refType="w" fact="0.1228"/>
              <dgm:constr type="h" for="ch" forName="Accent3" refType="h" fact="0.806"/>
              <dgm:constr type="l" for="ch" forName="ParentBackground3" refType="w" fact="0.1986"/>
              <dgm:constr type="t" for="ch" forName="ParentBackground3" refType="h" fact="0.1262"/>
              <dgm:constr type="w" for="ch" forName="ParentBackground3" refType="w" fact="0.081"/>
              <dgm:constr type="h" for="ch" forName="ParentBackground3" refType="h" fact="0.5319"/>
              <dgm:constr type="l" for="ch" forName="Child3" refType="w" fact="0.1986"/>
              <dgm:constr type="t" for="ch" forName="Child3" refType="h" fact="0.6876"/>
              <dgm:constr type="w" for="ch" forName="Child3" refType="w" fact="0.081"/>
              <dgm:constr type="h" for="ch" forName="Child3" refType="h" fact="0.3124"/>
              <dgm:constr type="l" for="ch" forName="Accent2" refType="w" fact="0.088"/>
              <dgm:constr type="t" for="ch" forName="Accent2" refType="h" fact="-0.0109"/>
              <dgm:constr type="w" for="ch" forName="Accent2" refType="w" fact="0.1228"/>
              <dgm:constr type="h" for="ch" forName="Accent2" refType="h" fact="0.806"/>
              <dgm:constr type="l" for="ch" forName="ParentBackground2" refType="w" fact="0.1089"/>
              <dgm:constr type="t" for="ch" forName="ParentBackground2" refType="h" fact="0.1262"/>
              <dgm:constr type="w" for="ch" forName="ParentBackground2" refType="w" fact="0.081"/>
              <dgm:constr type="h" for="ch" forName="ParentBackground2" refType="h" fact="0.5319"/>
              <dgm:constr type="l" for="ch" forName="Child2" refType="w" fact="0.1089"/>
              <dgm:constr type="t" for="ch" forName="Child2" refType="h" fact="0.6876"/>
              <dgm:constr type="w" for="ch" forName="Child2" refType="w" fact="0.081"/>
              <dgm:constr type="h" for="ch" forName="Child2" refType="h" fact="0.3124"/>
              <dgm:constr type="l" for="ch" forName="Accent1" refType="w" fact="-0.0017"/>
              <dgm:constr type="t" for="ch" forName="Accent1" refType="h" fact="-0.0109"/>
              <dgm:constr type="w" for="ch" forName="Accent1" refType="w" fact="0.1228"/>
              <dgm:constr type="h" for="ch" forName="Accent1" refType="h" fact="0.806"/>
              <dgm:constr type="l" for="ch" forName="ParentBackground1" refType="w" fact="0.0192"/>
              <dgm:constr type="t" for="ch" forName="ParentBackground1" refType="h" fact="0.1262"/>
              <dgm:constr type="w" for="ch" forName="ParentBackground1" refType="w" fact="0.081"/>
              <dgm:constr type="h" for="ch" forName="ParentBackground1" refType="h" fact="0.5319"/>
              <dgm:constr type="l" for="ch" forName="Child1" refType="w" fact="0.0192"/>
              <dgm:constr type="t" for="ch" forName="Child1" refType="h" fact="0.6876"/>
              <dgm:constr type="w" for="ch" forName="Child1" refType="w" fact="0.081"/>
              <dgm:constr type="h" for="ch" forName="Child1" refType="h" fact="0.3124"/>
            </dgm:constrLst>
          </dgm:else>
        </dgm:choose>
      </dgm:if>
      <dgm:else name="Name15">
        <dgm:choose name="Name16">
          <dgm:if name="Name17" axis="ch" ptType="node" func="cnt" op="equ" val="1">
            <dgm:alg type="composite">
              <dgm:param type="ar" val="0.638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Parent1" refType="w" fact="0.1667"/>
              <dgm:constr type="t" for="ch" forName="Parent1" refType="h" fact="0.1064"/>
              <dgm:constr type="w" for="ch" forName="Parent1" refType="w" fact="0.6667"/>
              <dgm:constr type="h" for="ch" forName="Parent1" refType="h" fact="0.4255"/>
              <dgm:constr type="l" for="ch" forName="Accent1" refType="w" fact="0"/>
              <dgm:constr type="t" for="ch" forName="Accent1" refType="h" fact="0"/>
              <dgm:constr type="w" for="ch" forName="Accent1" refType="w"/>
              <dgm:constr type="h" for="ch" forName="Accent1" refType="h" fact="0.6383"/>
              <dgm:constr type="l" for="ch" forName="ParentBackground1" refType="w" fact="0.0333"/>
              <dgm:constr type="t" for="ch" forName="ParentBackground1" refType="h" fact="0.0213"/>
              <dgm:constr type="w" for="ch" forName="ParentBackground1" refType="w" fact="0.9333"/>
              <dgm:constr type="h" for="ch" forName="ParentBackground1" refType="h" fact="0.5957"/>
              <dgm:constr type="l" for="ch" forName="Child1" refType="w" fact="0.0333"/>
              <dgm:constr type="t" for="ch" forName="Child1" refType="h" fact="0.6574"/>
              <dgm:constr type="w" for="ch" forName="Child1" refType="w" fact="0.9333"/>
              <dgm:constr type="h" for="ch" forName="Child1" refType="h" fact="0.3426"/>
            </dgm:constrLst>
          </dgm:if>
          <dgm:if name="Name18" axis="ch" ptType="node" func="cnt" op="equ" val="2">
            <dgm:alg type="composite">
              <dgm:param type="ar" val="1.265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r" for="ch" forName="Parent2" refType="w" fact="0.3751"/>
              <dgm:constr type="t" for="ch" forName="Parent2" refType="h" fact="0.2022"/>
              <dgm:constr type="w" for="ch" forName="Parent2" refType="w" fact="0.3001"/>
              <dgm:constr type="h" for="ch" forName="Parent2" refType="h" fact="0.3799"/>
              <dgm:constr type="r" for="ch" forName="Parent1" refType="w" fact="0.8403"/>
              <dgm:constr type="t" for="ch" forName="Parent1" refType="h" fact="0.2022"/>
              <dgm:constr type="w" for="ch" forName="Parent1" refType="w" fact="0.3001"/>
              <dgm:constr type="h" for="ch" forName="Parent1" refType="h" fact="0.3799"/>
              <dgm:constr type="r" for="ch" forName="Accent2" refType="w" fact="0.4502"/>
              <dgm:constr type="t" for="ch" forName="Accent2" refType="h" fact="0.1072"/>
              <dgm:constr type="w" for="ch" forName="Accent2" refType="w" fact="0.4502"/>
              <dgm:constr type="h" for="ch" forName="Accent2" refType="h" fact="0.5699"/>
              <dgm:constr type="r" for="ch" forName="ParentBackground2" refType="w" fact="0.4352"/>
              <dgm:constr type="t" for="ch" forName="ParentBackground2" refType="h" fact="0.1262"/>
              <dgm:constr type="w" for="ch" forName="ParentBackground2" refType="w" fact="0.4201"/>
              <dgm:constr type="h" for="ch" forName="ParentBackground2" refType="h" fact="0.5319"/>
              <dgm:constr type="r" for="ch" forName="Child2" refType="w" fact="0.4352"/>
              <dgm:constr type="t" for="ch" forName="Child2" refType="h" fact="0.6876"/>
              <dgm:constr type="w" for="ch" forName="Child2" refType="w" fact="0.4201"/>
              <dgm:constr type="h" for="ch" forName="Child2" refType="h" fact="0.3124"/>
              <dgm:constr type="r" for="ch" forName="Accent1" refType="w" fact="1.0086"/>
              <dgm:constr type="t" for="ch" forName="Accent1" refType="h" fact="-0.0109"/>
              <dgm:constr type="w" for="ch" forName="Accent1" refType="w" fact="0.6367"/>
              <dgm:constr type="h" for="ch" forName="Accent1" refType="h" fact="0.806"/>
              <dgm:constr type="r" for="ch" forName="ParentBackground1" refType="w" fact="0.9003"/>
              <dgm:constr type="t" for="ch" forName="ParentBackground1" refType="h" fact="0.1262"/>
              <dgm:constr type="w" for="ch" forName="ParentBackground1" refType="w" fact="0.4201"/>
              <dgm:constr type="h" for="ch" forName="ParentBackground1" refType="h" fact="0.5319"/>
              <dgm:constr type="r" for="ch" forName="Child1" refType="w" fact="0.9003"/>
              <dgm:constr type="t" for="ch" forName="Child1" refType="h" fact="0.6876"/>
              <dgm:constr type="w" for="ch" forName="Child1" refType="w" fact="0.4201"/>
              <dgm:constr type="h" for="ch" forName="Child1" refType="h" fact="0.3124"/>
            </dgm:constrLst>
          </dgm:if>
          <dgm:if name="Name19" axis="ch" ptType="node" func="cnt" op="equ" val="3">
            <dgm:alg type="composite">
              <dgm:param type="ar" val="1.854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r" for="ch" forName="Parent3" refType="w" fact="0.256"/>
              <dgm:constr type="t" for="ch" forName="Parent3" refType="h" fact="0.2022"/>
              <dgm:constr type="w" for="ch" forName="Parent3" refType="w" fact="0.2048"/>
              <dgm:constr type="h" for="ch" forName="Parent3" refType="h" fact="0.3799"/>
              <dgm:constr type="r" for="ch" forName="Parent2" refType="w" fact="0.5735"/>
              <dgm:constr type="t" for="ch" forName="Parent2" refType="h" fact="0.2022"/>
              <dgm:constr type="w" for="ch" forName="Parent2" refType="w" fact="0.2048"/>
              <dgm:constr type="h" for="ch" forName="Parent2" refType="h" fact="0.3799"/>
              <dgm:constr type="r" for="ch" forName="Parent1" refType="w" fact="0.891"/>
              <dgm:constr type="t" for="ch" forName="Parent1" refType="h" fact="0.2022"/>
              <dgm:constr type="w" for="ch" forName="Parent1" refType="w" fact="0.2048"/>
              <dgm:constr type="h" for="ch" forName="Parent1" refType="h" fact="0.3799"/>
              <dgm:constr type="r" for="ch" forName="Accent3" refType="w" fact="0.3072"/>
              <dgm:constr type="t" for="ch" forName="Accent3" refType="h" fact="0.1072"/>
              <dgm:constr type="w" for="ch" forName="Accent3" refType="w" fact="0.3072"/>
              <dgm:constr type="h" for="ch" forName="Accent3" refType="h" fact="0.5699"/>
              <dgm:constr type="r" for="ch" forName="ParentBackground3" refType="w" fact="0.297"/>
              <dgm:constr type="t" for="ch" forName="ParentBackground3" refType="h" fact="0.1262"/>
              <dgm:constr type="w" for="ch" forName="ParentBackground3" refType="w" fact="0.2868"/>
              <dgm:constr type="h" for="ch" forName="ParentBackground3" refType="h" fact="0.5319"/>
              <dgm:constr type="r" for="ch" forName="Child3" refType="w" fact="0.297"/>
              <dgm:constr type="t" for="ch" forName="Child3" refType="h" fact="0.6876"/>
              <dgm:constr type="w" for="ch" forName="Child3" refType="w" fact="0.2868"/>
              <dgm:constr type="h" for="ch" forName="Child3" refType="h" fact="0.3124"/>
              <dgm:constr type="r" for="ch" forName="Accent2" refType="w" fact="0.6878"/>
              <dgm:constr type="t" for="ch" forName="Accent2" refType="h" fact="-0.0109"/>
              <dgm:constr type="w" for="ch" forName="Accent2" refType="w" fact="0.4334"/>
              <dgm:constr type="h" for="ch" forName="Accent2" refType="h" fact="0.806"/>
              <dgm:constr type="r" for="ch" forName="ParentBackground2" refType="w" fact="0.6145"/>
              <dgm:constr type="t" for="ch" forName="ParentBackground2" refType="h" fact="0.1262"/>
              <dgm:constr type="w" for="ch" forName="ParentBackground2" refType="w" fact="0.2868"/>
              <dgm:constr type="h" for="ch" forName="ParentBackground2" refType="h" fact="0.5319"/>
              <dgm:constr type="r" for="ch" forName="Child2" refType="w" fact="0.6145"/>
              <dgm:constr type="t" for="ch" forName="Child2" refType="h" fact="0.6876"/>
              <dgm:constr type="w" for="ch" forName="Child2" refType="w" fact="0.2868"/>
              <dgm:constr type="h" for="ch" forName="Child2" refType="h" fact="0.3124"/>
              <dgm:constr type="r" for="ch" forName="Accent1" refType="w" fact="1.0053"/>
              <dgm:constr type="t" for="ch" forName="Accent1" refType="h" fact="-0.0109"/>
              <dgm:constr type="w" for="ch" forName="Accent1" refType="w" fact="0.4334"/>
              <dgm:constr type="h" for="ch" forName="Accent1" refType="h" fact="0.806"/>
              <dgm:constr type="r" for="ch" forName="ParentBackground1" refType="w" fact="0.932"/>
              <dgm:constr type="t" for="ch" forName="ParentBackground1" refType="h" fact="0.1262"/>
              <dgm:constr type="w" for="ch" forName="ParentBackground1" refType="w" fact="0.2868"/>
              <dgm:constr type="h" for="ch" forName="ParentBackground1" refType="h" fact="0.5319"/>
              <dgm:constr type="r" for="ch" forName="Child1" refType="w" fact="0.932"/>
              <dgm:constr type="t" for="ch" forName="Child1" refType="h" fact="0.6876"/>
              <dgm:constr type="w" for="ch" forName="Child1" refType="w" fact="0.2868"/>
              <dgm:constr type="h" for="ch" forName="Child1" refType="h" fact="0.3124"/>
            </dgm:constrLst>
          </dgm:if>
          <dgm:if name="Name20" axis="ch" ptType="node" func="cnt" op="equ" val="4">
            <dgm:alg type="composite">
              <dgm:param type="ar" val="2.4437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r" for="ch" forName="Parent4" refType="w" fact="0.1943"/>
              <dgm:constr type="t" for="ch" forName="Parent4" refType="h" fact="0.2022"/>
              <dgm:constr type="w" for="ch" forName="Parent4" refType="w" fact="0.1555"/>
              <dgm:constr type="h" for="ch" forName="Parent4" refType="h" fact="0.3799"/>
              <dgm:constr type="r" for="ch" forName="Parent3" refType="w" fact="0.4353"/>
              <dgm:constr type="t" for="ch" forName="Parent3" refType="h" fact="0.2022"/>
              <dgm:constr type="w" for="ch" forName="Parent3" refType="w" fact="0.1555"/>
              <dgm:constr type="h" for="ch" forName="Parent3" refType="h" fact="0.3799"/>
              <dgm:constr type="r" for="ch" forName="Parent2" refType="w" fact="0.6763"/>
              <dgm:constr type="t" for="ch" forName="Parent2" refType="h" fact="0.2022"/>
              <dgm:constr type="w" for="ch" forName="Parent2" refType="w" fact="0.1555"/>
              <dgm:constr type="h" for="ch" forName="Parent2" refType="h" fact="0.3799"/>
              <dgm:constr type="r" for="ch" forName="Parent1" refType="w" fact="0.9173"/>
              <dgm:constr type="t" for="ch" forName="Parent1" refType="h" fact="0.2022"/>
              <dgm:constr type="w" for="ch" forName="Parent1" refType="w" fact="0.1555"/>
              <dgm:constr type="h" for="ch" forName="Parent1" refType="h" fact="0.3799"/>
              <dgm:constr type="r" for="ch" forName="Accent4" refType="w" fact="0.2332"/>
              <dgm:constr type="t" for="ch" forName="Accent4" refType="h" fact="0.1072"/>
              <dgm:constr type="w" for="ch" forName="Accent4" refType="w" fact="0.2332"/>
              <dgm:constr type="h" for="ch" forName="Accent4" refType="h" fact="0.5699"/>
              <dgm:constr type="r" for="ch" forName="ParentBackground4" refType="w" fact="0.2254"/>
              <dgm:constr type="t" for="ch" forName="ParentBackground4" refType="h" fact="0.1262"/>
              <dgm:constr type="w" for="ch" forName="ParentBackground4" refType="w" fact="0.2177"/>
              <dgm:constr type="h" for="ch" forName="ParentBackground4" refType="h" fact="0.5319"/>
              <dgm:constr type="r" for="ch" forName="Child4" refType="w" fact="0.2254"/>
              <dgm:constr type="t" for="ch" forName="Child4" refType="h" fact="0.6876"/>
              <dgm:constr type="w" for="ch" forName="Child4" refType="w" fact="0.2177"/>
              <dgm:constr type="h" for="ch" forName="Child4" refType="h" fact="0.3124"/>
              <dgm:constr type="r" for="ch" forName="Accent3" refType="w" fact="0.5235"/>
              <dgm:constr type="t" for="ch" forName="Accent3" refType="h" fact="-0.0109"/>
              <dgm:constr type="w" for="ch" forName="Accent3" refType="w" fact="0.3298"/>
              <dgm:constr type="h" for="ch" forName="Accent3" refType="h" fact="0.806"/>
              <dgm:constr type="r" for="ch" forName="ParentBackground3" refType="w" fact="0.4664"/>
              <dgm:constr type="t" for="ch" forName="ParentBackground3" refType="h" fact="0.1262"/>
              <dgm:constr type="w" for="ch" forName="ParentBackground3" refType="w" fact="0.2177"/>
              <dgm:constr type="h" for="ch" forName="ParentBackground3" refType="h" fact="0.5319"/>
              <dgm:constr type="r" for="ch" forName="Child3" refType="w" fact="0.4664"/>
              <dgm:constr type="t" for="ch" forName="Child3" refType="h" fact="0.6876"/>
              <dgm:constr type="w" for="ch" forName="Child3" refType="w" fact="0.2177"/>
              <dgm:constr type="h" for="ch" forName="Child3" refType="h" fact="0.3124"/>
              <dgm:constr type="r" for="ch" forName="Accent2" refType="w" fact="0.7635"/>
              <dgm:constr type="t" for="ch" forName="Accent2" refType="h" fact="-0.0109"/>
              <dgm:constr type="w" for="ch" forName="Accent2" refType="w" fact="0.3298"/>
              <dgm:constr type="h" for="ch" forName="Accent2" refType="h" fact="0.806"/>
              <dgm:constr type="r" for="ch" forName="ParentBackground2" refType="w" fact="0.7074"/>
              <dgm:constr type="t" for="ch" forName="ParentBackground2" refType="h" fact="0.1262"/>
              <dgm:constr type="w" for="ch" forName="ParentBackground2" refType="w" fact="0.2177"/>
              <dgm:constr type="h" for="ch" forName="ParentBackground2" refType="h" fact="0.5319"/>
              <dgm:constr type="r" for="ch" forName="Child2" refType="w" fact="0.7074"/>
              <dgm:constr type="t" for="ch" forName="Child2" refType="h" fact="0.6876"/>
              <dgm:constr type="w" for="ch" forName="Child2" refType="w" fact="0.2177"/>
              <dgm:constr type="h" for="ch" forName="Child2" refType="h" fact="0.3124"/>
              <dgm:constr type="r" for="ch" forName="Accent1" refType="w" fact="1.0045"/>
              <dgm:constr type="t" for="ch" forName="Accent1" refType="h" fact="-0.0109"/>
              <dgm:constr type="w" for="ch" forName="Accent1" refType="w" fact="0.3298"/>
              <dgm:constr type="h" for="ch" forName="Accent1" refType="h" fact="0.806"/>
              <dgm:constr type="r" for="ch" forName="ParentBackground1" refType="w" fact="0.9484"/>
              <dgm:constr type="t" for="ch" forName="ParentBackground1" refType="h" fact="0.1262"/>
              <dgm:constr type="w" for="ch" forName="ParentBackground1" refType="w" fact="0.2177"/>
              <dgm:constr type="h" for="ch" forName="ParentBackground1" refType="h" fact="0.5319"/>
              <dgm:constr type="r" for="ch" forName="Child1" refType="w" fact="0.9484"/>
              <dgm:constr type="t" for="ch" forName="Child1" refType="h" fact="0.6876"/>
              <dgm:constr type="w" for="ch" forName="Child1" refType="w" fact="0.2177"/>
              <dgm:constr type="h" for="ch" forName="Child1" refType="h" fact="0.3124"/>
            </dgm:constrLst>
          </dgm:if>
          <dgm:if name="Name21" axis="ch" ptType="node" func="cnt" op="equ" val="5">
            <dgm:alg type="composite">
              <dgm:param type="ar" val="3.0325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r" for="ch" forName="Parent5" refType="w" fact="0.1566"/>
              <dgm:constr type="t" for="ch" forName="Parent5" refType="h" fact="0.2022"/>
              <dgm:constr type="w" for="ch" forName="Parent5" refType="w" fact="0.1253"/>
              <dgm:constr type="h" for="ch" forName="Parent5" refType="h" fact="0.3799"/>
              <dgm:constr type="r" for="ch" forName="Parent4" refType="w" fact="0.3508"/>
              <dgm:constr type="t" for="ch" forName="Parent4" refType="h" fact="0.2022"/>
              <dgm:constr type="w" for="ch" forName="Parent4" refType="w" fact="0.1253"/>
              <dgm:constr type="h" for="ch" forName="Parent4" refType="h" fact="0.3799"/>
              <dgm:constr type="r" for="ch" forName="Parent3" refType="w" fact="0.545"/>
              <dgm:constr type="t" for="ch" forName="Parent3" refType="h" fact="0.2022"/>
              <dgm:constr type="w" for="ch" forName="Parent3" refType="w" fact="0.1253"/>
              <dgm:constr type="h" for="ch" forName="Parent3" refType="h" fact="0.3799"/>
              <dgm:constr type="r" for="ch" forName="Parent2" refType="w" fact="0.7391"/>
              <dgm:constr type="t" for="ch" forName="Parent2" refType="h" fact="0.2022"/>
              <dgm:constr type="w" for="ch" forName="Parent2" refType="w" fact="0.1253"/>
              <dgm:constr type="h" for="ch" forName="Parent2" refType="h" fact="0.3799"/>
              <dgm:constr type="r" for="ch" forName="Parent1" refType="w" fact="0.9333"/>
              <dgm:constr type="t" for="ch" forName="Parent1" refType="h" fact="0.2022"/>
              <dgm:constr type="w" for="ch" forName="Parent1" refType="w" fact="0.1253"/>
              <dgm:constr type="h" for="ch" forName="Parent1" refType="h" fact="0.3799"/>
              <dgm:constr type="r" for="ch" forName="Accent5" refType="w" fact="0.1879"/>
              <dgm:constr type="t" for="ch" forName="Accent5" refType="h" fact="0.1072"/>
              <dgm:constr type="w" for="ch" forName="Accent5" refType="w" fact="0.1879"/>
              <dgm:constr type="h" for="ch" forName="Accent5" refType="h" fact="0.5699"/>
              <dgm:constr type="r" for="ch" forName="ParentBackground5" refType="w" fact="0.1817"/>
              <dgm:constr type="t" for="ch" forName="ParentBackground5" refType="h" fact="0.1262"/>
              <dgm:constr type="w" for="ch" forName="ParentBackground5" refType="w" fact="0.1754"/>
              <dgm:constr type="h" for="ch" forName="ParentBackground5" refType="h" fact="0.5319"/>
              <dgm:constr type="r" for="ch" forName="Child5" refType="w" fact="0.1817"/>
              <dgm:constr type="t" for="ch" forName="Child5" refType="h" fact="0.6876"/>
              <dgm:constr type="w" for="ch" forName="Child5" refType="w" fact="0.1754"/>
              <dgm:constr type="h" for="ch" forName="Child5" refType="h" fact="0.3124"/>
              <dgm:constr type="r" for="ch" forName="Accent4" refType="w" fact="0.4211"/>
              <dgm:constr type="t" for="ch" forName="Accent4" refType="h" fact="-0.0109"/>
              <dgm:constr type="w" for="ch" forName="Accent4" refType="w" fact="0.2657"/>
              <dgm:constr type="h" for="ch" forName="Accent4" refType="h" fact="0.806"/>
              <dgm:constr type="r" for="ch" forName="ParentBackground4" refType="w" fact="0.3758"/>
              <dgm:constr type="t" for="ch" forName="ParentBackground4" refType="h" fact="0.1262"/>
              <dgm:constr type="w" for="ch" forName="ParentBackground4" refType="w" fact="0.1754"/>
              <dgm:constr type="h" for="ch" forName="ParentBackground4" refType="h" fact="0.5319"/>
              <dgm:constr type="r" for="ch" forName="Child4" refType="w" fact="0.3758"/>
              <dgm:constr type="t" for="ch" forName="Child4" refType="h" fact="0.6876"/>
              <dgm:constr type="w" for="ch" forName="Child4" refType="w" fact="0.1754"/>
              <dgm:constr type="h" for="ch" forName="Child4" refType="h" fact="0.3124"/>
              <dgm:constr type="r" for="ch" forName="Accent3" refType="w" fact="0.6152"/>
              <dgm:constr type="t" for="ch" forName="Accent3" refType="h" fact="-0.0109"/>
              <dgm:constr type="w" for="ch" forName="Accent3" refType="w" fact="0.2657"/>
              <dgm:constr type="h" for="ch" forName="Accent3" refType="h" fact="0.806"/>
              <dgm:constr type="r" for="ch" forName="ParentBackground3" refType="w" fact="0.57"/>
              <dgm:constr type="t" for="ch" forName="ParentBackground3" refType="h" fact="0.1262"/>
              <dgm:constr type="w" for="ch" forName="ParentBackground3" refType="w" fact="0.1754"/>
              <dgm:constr type="h" for="ch" forName="ParentBackground3" refType="h" fact="0.5319"/>
              <dgm:constr type="r" for="ch" forName="Child3" refType="w" fact="0.57"/>
              <dgm:constr type="t" for="ch" forName="Child3" refType="h" fact="0.6876"/>
              <dgm:constr type="w" for="ch" forName="Child3" refType="w" fact="0.1754"/>
              <dgm:constr type="h" for="ch" forName="Child3" refType="h" fact="0.3124"/>
              <dgm:constr type="r" for="ch" forName="Accent2" refType="w" fact="0.8094"/>
              <dgm:constr type="t" for="ch" forName="Accent2" refType="h" fact="-0.0109"/>
              <dgm:constr type="w" for="ch" forName="Accent2" refType="w" fact="0.2657"/>
              <dgm:constr type="h" for="ch" forName="Accent2" refType="h" fact="0.806"/>
              <dgm:constr type="r" for="ch" forName="ParentBackground2" refType="w" fact="0.7642"/>
              <dgm:constr type="t" for="ch" forName="ParentBackground2" refType="h" fact="0.1262"/>
              <dgm:constr type="w" for="ch" forName="ParentBackground2" refType="w" fact="0.1754"/>
              <dgm:constr type="h" for="ch" forName="ParentBackground2" refType="h" fact="0.5319"/>
              <dgm:constr type="r" for="ch" forName="Child2" refType="w" fact="0.7642"/>
              <dgm:constr type="t" for="ch" forName="Child2" refType="h" fact="0.6876"/>
              <dgm:constr type="w" for="ch" forName="Child2" refType="w" fact="0.1754"/>
              <dgm:constr type="h" for="ch" forName="Child2" refType="h" fact="0.3124"/>
              <dgm:constr type="r" for="ch" forName="Accent1" refType="w" fact="1.0036"/>
              <dgm:constr type="t" for="ch" forName="Accent1" refType="h" fact="-0.0109"/>
              <dgm:constr type="w" for="ch" forName="Accent1" refType="w" fact="0.2657"/>
              <dgm:constr type="h" for="ch" forName="Accent1" refType="h" fact="0.806"/>
              <dgm:constr type="r" for="ch" forName="ParentBackground1" refType="w" fact="0.9584"/>
              <dgm:constr type="t" for="ch" forName="ParentBackground1" refType="h" fact="0.1262"/>
              <dgm:constr type="w" for="ch" forName="ParentBackground1" refType="w" fact="0.1754"/>
              <dgm:constr type="h" for="ch" forName="ParentBackground1" refType="h" fact="0.5319"/>
              <dgm:constr type="r" for="ch" forName="Child1" refType="w" fact="0.9584"/>
              <dgm:constr type="t" for="ch" forName="Child1" refType="h" fact="0.6876"/>
              <dgm:constr type="w" for="ch" forName="Child1" refType="w" fact="0.1754"/>
              <dgm:constr type="h" for="ch" forName="Child1" refType="h" fact="0.3124"/>
            </dgm:constrLst>
          </dgm:if>
          <dgm:if name="Name22" axis="ch" ptType="node" func="cnt" op="equ" val="6">
            <dgm:alg type="composite">
              <dgm:param type="ar" val="3.621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r" for="ch" forName="Parent6" refType="w" fact="0.1311"/>
              <dgm:constr type="t" for="ch" forName="Parent6" refType="h" fact="0.2022"/>
              <dgm:constr type="w" for="ch" forName="Parent6" refType="w" fact="0.1049"/>
              <dgm:constr type="h" for="ch" forName="Parent6" refType="h" fact="0.3799"/>
              <dgm:constr type="r" for="ch" forName="Parent5" refType="w" fact="0.2937"/>
              <dgm:constr type="t" for="ch" forName="Parent5" refType="h" fact="0.2022"/>
              <dgm:constr type="w" for="ch" forName="Parent5" refType="w" fact="0.1049"/>
              <dgm:constr type="h" for="ch" forName="Parent5" refType="h" fact="0.3799"/>
              <dgm:constr type="r" for="ch" forName="Parent4" refType="w" fact="0.4563"/>
              <dgm:constr type="t" for="ch" forName="Parent4" refType="h" fact="0.2022"/>
              <dgm:constr type="w" for="ch" forName="Parent4" refType="w" fact="0.1049"/>
              <dgm:constr type="h" for="ch" forName="Parent4" refType="h" fact="0.3799"/>
              <dgm:constr type="r" for="ch" forName="Parent3" refType="w" fact="0.619"/>
              <dgm:constr type="t" for="ch" forName="Parent3" refType="h" fact="0.2022"/>
              <dgm:constr type="w" for="ch" forName="Parent3" refType="w" fact="0.1049"/>
              <dgm:constr type="h" for="ch" forName="Parent3" refType="h" fact="0.3799"/>
              <dgm:constr type="r" for="ch" forName="Parent2" refType="w" fact="0.7816"/>
              <dgm:constr type="t" for="ch" forName="Parent2" refType="h" fact="0.2022"/>
              <dgm:constr type="w" for="ch" forName="Parent2" refType="w" fact="0.1049"/>
              <dgm:constr type="h" for="ch" forName="Parent2" refType="h" fact="0.3799"/>
              <dgm:constr type="r" for="ch" forName="Parent1" refType="w" fact="0.9442"/>
              <dgm:constr type="t" for="ch" forName="Parent1" refType="h" fact="0.2022"/>
              <dgm:constr type="w" for="ch" forName="Parent1" refType="w" fact="0.1049"/>
              <dgm:constr type="h" for="ch" forName="Parent1" refType="h" fact="0.3799"/>
              <dgm:constr type="r" for="ch" forName="Accent6" refType="w" fact="0.1574"/>
              <dgm:constr type="t" for="ch" forName="Accent6" refType="h" fact="0.1072"/>
              <dgm:constr type="w" for="ch" forName="Accent6" refType="w" fact="0.1574"/>
              <dgm:constr type="h" for="ch" forName="Accent6" refType="h" fact="0.5699"/>
              <dgm:constr type="r" for="ch" forName="ParentBackground6" refType="w" fact="0.1521"/>
              <dgm:constr type="t" for="ch" forName="ParentBackground6" refType="h" fact="0.1262"/>
              <dgm:constr type="w" for="ch" forName="ParentBackground6" refType="w" fact="0.1469"/>
              <dgm:constr type="h" for="ch" forName="ParentBackground6" refType="h" fact="0.5319"/>
              <dgm:constr type="r" for="ch" forName="Child6" refType="w" fact="0.1521"/>
              <dgm:constr type="t" for="ch" forName="Child6" refType="h" fact="0.6876"/>
              <dgm:constr type="w" for="ch" forName="Child6" refType="w" fact="0.1469"/>
              <dgm:constr type="h" for="ch" forName="Child6" refType="h" fact="0.3124"/>
              <dgm:constr type="r" for="ch" forName="Accent5" refType="w" fact="0.3526"/>
              <dgm:constr type="t" for="ch" forName="Accent5" refType="h" fact="-0.0109"/>
              <dgm:constr type="w" for="ch" forName="Accent5" refType="w" fact="0.2226"/>
              <dgm:constr type="h" for="ch" forName="Accent5" refType="h" fact="0.806"/>
              <dgm:constr type="r" for="ch" forName="ParentBackground5" refType="w" fact="0.3147"/>
              <dgm:constr type="t" for="ch" forName="ParentBackground5" refType="h" fact="0.1262"/>
              <dgm:constr type="w" for="ch" forName="ParentBackground5" refType="w" fact="0.1469"/>
              <dgm:constr type="h" for="ch" forName="ParentBackground5" refType="h" fact="0.5319"/>
              <dgm:constr type="r" for="ch" forName="Child5" refType="w" fact="0.3147"/>
              <dgm:constr type="t" for="ch" forName="Child5" refType="h" fact="0.6876"/>
              <dgm:constr type="w" for="ch" forName="Child5" refType="w" fact="0.1469"/>
              <dgm:constr type="h" for="ch" forName="Child5" refType="h" fact="0.3124"/>
              <dgm:constr type="r" for="ch" forName="Accent4" refType="w" fact="0.5152"/>
              <dgm:constr type="t" for="ch" forName="Accent4" refType="h" fact="-0.0109"/>
              <dgm:constr type="w" for="ch" forName="Accent4" refType="w" fact="0.2226"/>
              <dgm:constr type="h" for="ch" forName="Accent4" refType="h" fact="0.806"/>
              <dgm:constr type="r" for="ch" forName="ParentBackground4" refType="w" fact="0.4773"/>
              <dgm:constr type="t" for="ch" forName="ParentBackground4" refType="h" fact="0.1262"/>
              <dgm:constr type="w" for="ch" forName="ParentBackground4" refType="w" fact="0.1469"/>
              <dgm:constr type="h" for="ch" forName="ParentBackground4" refType="h" fact="0.5319"/>
              <dgm:constr type="r" for="ch" forName="Child4" refType="w" fact="0.4773"/>
              <dgm:constr type="t" for="ch" forName="Child4" refType="h" fact="0.6876"/>
              <dgm:constr type="w" for="ch" forName="Child4" refType="w" fact="0.1469"/>
              <dgm:constr type="h" for="ch" forName="Child4" refType="h" fact="0.3124"/>
              <dgm:constr type="r" for="ch" forName="Accent3" refType="w" fact="0.6778"/>
              <dgm:constr type="t" for="ch" forName="Accent3" refType="h" fact="-0.0109"/>
              <dgm:constr type="w" for="ch" forName="Accent3" refType="w" fact="0.2226"/>
              <dgm:constr type="h" for="ch" forName="Accent3" refType="h" fact="0.806"/>
              <dgm:constr type="r" for="ch" forName="ParentBackground3" refType="w" fact="0.6399"/>
              <dgm:constr type="t" for="ch" forName="ParentBackground3" refType="h" fact="0.1262"/>
              <dgm:constr type="w" for="ch" forName="ParentBackground3" refType="w" fact="0.1469"/>
              <dgm:constr type="h" for="ch" forName="ParentBackground3" refType="h" fact="0.5319"/>
              <dgm:constr type="r" for="ch" forName="Child3" refType="w" fact="0.6399"/>
              <dgm:constr type="t" for="ch" forName="Child3" refType="h" fact="0.6876"/>
              <dgm:constr type="w" for="ch" forName="Child3" refType="w" fact="0.1469"/>
              <dgm:constr type="h" for="ch" forName="Child3" refType="h" fact="0.3124"/>
              <dgm:constr type="r" for="ch" forName="Accent2" refType="w" fact="0.8404"/>
              <dgm:constr type="t" for="ch" forName="Accent2" refType="h" fact="-0.0109"/>
              <dgm:constr type="w" for="ch" forName="Accent2" refType="w" fact="0.2226"/>
              <dgm:constr type="h" for="ch" forName="Accent2" refType="h" fact="0.806"/>
              <dgm:constr type="r" for="ch" forName="ParentBackground2" refType="w" fact="0.8025"/>
              <dgm:constr type="t" for="ch" forName="ParentBackground2" refType="h" fact="0.1262"/>
              <dgm:constr type="w" for="ch" forName="ParentBackground2" refType="w" fact="0.1469"/>
              <dgm:constr type="h" for="ch" forName="ParentBackground2" refType="h" fact="0.5319"/>
              <dgm:constr type="r" for="ch" forName="Child2" refType="w" fact="0.8025"/>
              <dgm:constr type="t" for="ch" forName="Child2" refType="h" fact="0.6876"/>
              <dgm:constr type="w" for="ch" forName="Child2" refType="w" fact="0.1469"/>
              <dgm:constr type="h" for="ch" forName="Child2" refType="h" fact="0.3124"/>
              <dgm:constr type="r" for="ch" forName="Accent1" refType="w" fact="1.003"/>
              <dgm:constr type="t" for="ch" forName="Accent1" refType="h" fact="-0.0109"/>
              <dgm:constr type="w" for="ch" forName="Accent1" refType="w" fact="0.2226"/>
              <dgm:constr type="h" for="ch" forName="Accent1" refType="h" fact="0.806"/>
              <dgm:constr type="r" for="ch" forName="ParentBackground1" refType="w" fact="0.9652"/>
              <dgm:constr type="t" for="ch" forName="ParentBackground1" refType="h" fact="0.1262"/>
              <dgm:constr type="w" for="ch" forName="ParentBackground1" refType="w" fact="0.1469"/>
              <dgm:constr type="h" for="ch" forName="ParentBackground1" refType="h" fact="0.5319"/>
              <dgm:constr type="r" for="ch" forName="Child1" refType="w" fact="0.9652"/>
              <dgm:constr type="t" for="ch" forName="Child1" refType="h" fact="0.6876"/>
              <dgm:constr type="w" for="ch" forName="Child1" refType="w" fact="0.1469"/>
              <dgm:constr type="h" for="ch" forName="Child1" refType="h" fact="0.3124"/>
            </dgm:constrLst>
          </dgm:if>
          <dgm:if name="Name23" axis="ch" ptType="node" func="cnt" op="equ" val="7">
            <dgm:alg type="composite">
              <dgm:param type="ar" val="4.210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r" for="ch" forName="Parent7" refType="w" fact="0.1128"/>
              <dgm:constr type="t" for="ch" forName="Parent7" refType="h" fact="0.2022"/>
              <dgm:constr type="w" for="ch" forName="Parent7" refType="w" fact="0.0902"/>
              <dgm:constr type="h" for="ch" forName="Parent7" refType="h" fact="0.3799"/>
              <dgm:constr type="r" for="ch" forName="Parent6" refType="w" fact="0.2527"/>
              <dgm:constr type="t" for="ch" forName="Parent6" refType="h" fact="0.2022"/>
              <dgm:constr type="w" for="ch" forName="Parent6" refType="w" fact="0.0902"/>
              <dgm:constr type="h" for="ch" forName="Parent6" refType="h" fact="0.3799"/>
              <dgm:constr type="r" for="ch" forName="Parent5" refType="w" fact="0.3925"/>
              <dgm:constr type="t" for="ch" forName="Parent5" refType="h" fact="0.2022"/>
              <dgm:constr type="w" for="ch" forName="Parent5" refType="w" fact="0.0902"/>
              <dgm:constr type="h" for="ch" forName="Parent5" refType="h" fact="0.3799"/>
              <dgm:constr type="r" for="ch" forName="Parent4" refType="w" fact="0.5324"/>
              <dgm:constr type="t" for="ch" forName="Parent4" refType="h" fact="0.2022"/>
              <dgm:constr type="w" for="ch" forName="Parent4" refType="w" fact="0.0902"/>
              <dgm:constr type="h" for="ch" forName="Parent4" refType="h" fact="0.3799"/>
              <dgm:constr type="r" for="ch" forName="Parent3" refType="w" fact="0.6723"/>
              <dgm:constr type="t" for="ch" forName="Parent3" refType="h" fact="0.2022"/>
              <dgm:constr type="w" for="ch" forName="Parent3" refType="w" fact="0.0902"/>
              <dgm:constr type="h" for="ch" forName="Parent3" refType="h" fact="0.3799"/>
              <dgm:constr type="r" for="ch" forName="Parent2" refType="w" fact="0.8121"/>
              <dgm:constr type="t" for="ch" forName="Parent2" refType="h" fact="0.2022"/>
              <dgm:constr type="w" for="ch" forName="Parent2" refType="w" fact="0.0902"/>
              <dgm:constr type="h" for="ch" forName="Parent2" refType="h" fact="0.3799"/>
              <dgm:constr type="r" for="ch" forName="Parent1" refType="w" fact="0.952"/>
              <dgm:constr type="t" for="ch" forName="Parent1" refType="h" fact="0.2022"/>
              <dgm:constr type="w" for="ch" forName="Parent1" refType="w" fact="0.0902"/>
              <dgm:constr type="h" for="ch" forName="Parent1" refType="h" fact="0.3799"/>
              <dgm:constr type="r" for="ch" forName="Accent7" refType="w" fact="0.1354"/>
              <dgm:constr type="t" for="ch" forName="Accent7" refType="h" fact="0.1072"/>
              <dgm:constr type="w" for="ch" forName="Accent7" refType="w" fact="0.1354"/>
              <dgm:constr type="h" for="ch" forName="Accent7" refType="h" fact="0.5699"/>
              <dgm:constr type="r" for="ch" forName="ParentBackground7" refType="w" fact="0.1308"/>
              <dgm:constr type="t" for="ch" forName="ParentBackground7" refType="h" fact="0.1262"/>
              <dgm:constr type="w" for="ch" forName="ParentBackground7" refType="w" fact="0.1263"/>
              <dgm:constr type="h" for="ch" forName="ParentBackground7" refType="h" fact="0.5319"/>
              <dgm:constr type="r" for="ch" forName="Child7" refType="w" fact="0.1308"/>
              <dgm:constr type="t" for="ch" forName="Child7" refType="h" fact="0.6876"/>
              <dgm:constr type="w" for="ch" forName="Child7" refType="w" fact="0.1263"/>
              <dgm:constr type="h" for="ch" forName="Child7" refType="h" fact="0.3124"/>
              <dgm:constr type="r" for="ch" forName="Accent6" refType="w" fact="0.3033"/>
              <dgm:constr type="t" for="ch" forName="Accent6" refType="h" fact="-0.0109"/>
              <dgm:constr type="w" for="ch" forName="Accent6" refType="w" fact="0.1915"/>
              <dgm:constr type="h" for="ch" forName="Accent6" refType="h" fact="0.806"/>
              <dgm:constr type="r" for="ch" forName="ParentBackground6" refType="w" fact="0.2707"/>
              <dgm:constr type="t" for="ch" forName="ParentBackground6" refType="h" fact="0.1262"/>
              <dgm:constr type="w" for="ch" forName="ParentBackground6" refType="w" fact="0.1263"/>
              <dgm:constr type="h" for="ch" forName="ParentBackground6" refType="h" fact="0.5319"/>
              <dgm:constr type="r" for="ch" forName="Child6" refType="w" fact="0.2707"/>
              <dgm:constr type="t" for="ch" forName="Child6" refType="h" fact="0.6876"/>
              <dgm:constr type="w" for="ch" forName="Child6" refType="w" fact="0.1263"/>
              <dgm:constr type="h" for="ch" forName="Child6" refType="h" fact="0.3124"/>
              <dgm:constr type="r" for="ch" forName="Accent5" refType="w" fact="0.4431"/>
              <dgm:constr type="t" for="ch" forName="Accent5" refType="h" fact="-0.0109"/>
              <dgm:constr type="w" for="ch" forName="Accent5" refType="w" fact="0.1915"/>
              <dgm:constr type="h" for="ch" forName="Accent5" refType="h" fact="0.806"/>
              <dgm:constr type="r" for="ch" forName="ParentBackground5" refType="w" fact="0.4106"/>
              <dgm:constr type="t" for="ch" forName="ParentBackground5" refType="h" fact="0.1262"/>
              <dgm:constr type="w" for="ch" forName="ParentBackground5" refType="w" fact="0.1263"/>
              <dgm:constr type="h" for="ch" forName="ParentBackground5" refType="h" fact="0.5319"/>
              <dgm:constr type="r" for="ch" forName="Child5" refType="w" fact="0.4106"/>
              <dgm:constr type="t" for="ch" forName="Child5" refType="h" fact="0.6876"/>
              <dgm:constr type="w" for="ch" forName="Child5" refType="w" fact="0.1263"/>
              <dgm:constr type="h" for="ch" forName="Child5" refType="h" fact="0.3124"/>
              <dgm:constr type="r" for="ch" forName="Accent4" refType="w" fact="0.583"/>
              <dgm:constr type="t" for="ch" forName="Accent4" refType="h" fact="-0.0109"/>
              <dgm:constr type="w" for="ch" forName="Accent4" refType="w" fact="0.1915"/>
              <dgm:constr type="h" for="ch" forName="Accent4" refType="h" fact="0.806"/>
              <dgm:constr type="r" for="ch" forName="ParentBackground4" refType="w" fact="0.5504"/>
              <dgm:constr type="t" for="ch" forName="ParentBackground4" refType="h" fact="0.1262"/>
              <dgm:constr type="w" for="ch" forName="ParentBackground4" refType="w" fact="0.1263"/>
              <dgm:constr type="h" for="ch" forName="ParentBackground4" refType="h" fact="0.5319"/>
              <dgm:constr type="r" for="ch" forName="Child4" refType="w" fact="0.5504"/>
              <dgm:constr type="t" for="ch" forName="Child4" refType="h" fact="0.6876"/>
              <dgm:constr type="w" for="ch" forName="Child4" refType="w" fact="0.1263"/>
              <dgm:constr type="h" for="ch" forName="Child4" refType="h" fact="0.3124"/>
              <dgm:constr type="r" for="ch" forName="Accent3" refType="w" fact="0.7229"/>
              <dgm:constr type="t" for="ch" forName="Accent3" refType="h" fact="-0.0109"/>
              <dgm:constr type="w" for="ch" forName="Accent3" refType="w" fact="0.1915"/>
              <dgm:constr type="h" for="ch" forName="Accent3" refType="h" fact="0.806"/>
              <dgm:constr type="r" for="ch" forName="ParentBackground3" refType="w" fact="0.6903"/>
              <dgm:constr type="t" for="ch" forName="ParentBackground3" refType="h" fact="0.1262"/>
              <dgm:constr type="w" for="ch" forName="ParentBackground3" refType="w" fact="0.1263"/>
              <dgm:constr type="h" for="ch" forName="ParentBackground3" refType="h" fact="0.5319"/>
              <dgm:constr type="r" for="ch" forName="Child3" refType="w" fact="0.6903"/>
              <dgm:constr type="t" for="ch" forName="Child3" refType="h" fact="0.6876"/>
              <dgm:constr type="w" for="ch" forName="Child3" refType="w" fact="0.1263"/>
              <dgm:constr type="h" for="ch" forName="Child3" refType="h" fact="0.3124"/>
              <dgm:constr type="r" for="ch" forName="Accent2" refType="w" fact="0.8627"/>
              <dgm:constr type="t" for="ch" forName="Accent2" refType="h" fact="-0.0109"/>
              <dgm:constr type="w" for="ch" forName="Accent2" refType="w" fact="0.1915"/>
              <dgm:constr type="h" for="ch" forName="Accent2" refType="h" fact="0.806"/>
              <dgm:constr type="r" for="ch" forName="ParentBackground2" refType="w" fact="0.8302"/>
              <dgm:constr type="t" for="ch" forName="ParentBackground2" refType="h" fact="0.1262"/>
              <dgm:constr type="w" for="ch" forName="ParentBackground2" refType="w" fact="0.1263"/>
              <dgm:constr type="h" for="ch" forName="ParentBackground2" refType="h" fact="0.5319"/>
              <dgm:constr type="r" for="ch" forName="Child2" refType="w" fact="0.8302"/>
              <dgm:constr type="t" for="ch" forName="Child2" refType="h" fact="0.6876"/>
              <dgm:constr type="w" for="ch" forName="Child2" refType="w" fact="0.1263"/>
              <dgm:constr type="h" for="ch" forName="Child2" refType="h" fact="0.3124"/>
              <dgm:constr type="r" for="ch" forName="Accent1" refType="w" fact="1.0026"/>
              <dgm:constr type="t" for="ch" forName="Accent1" refType="h" fact="-0.0109"/>
              <dgm:constr type="w" for="ch" forName="Accent1" refType="w" fact="0.1915"/>
              <dgm:constr type="h" for="ch" forName="Accent1" refType="h" fact="0.806"/>
              <dgm:constr type="r" for="ch" forName="ParentBackground1" refType="w" fact="0.97"/>
              <dgm:constr type="t" for="ch" forName="ParentBackground1" refType="h" fact="0.1262"/>
              <dgm:constr type="w" for="ch" forName="ParentBackground1" refType="w" fact="0.1263"/>
              <dgm:constr type="h" for="ch" forName="ParentBackground1" refType="h" fact="0.5319"/>
              <dgm:constr type="r" for="ch" forName="Child1" refType="w" fact="0.97"/>
              <dgm:constr type="t" for="ch" forName="Child1" refType="h" fact="0.6876"/>
              <dgm:constr type="w" for="ch" forName="Child1" refType="w" fact="0.1263"/>
              <dgm:constr type="h" for="ch" forName="Child1" refType="h" fact="0.3124"/>
            </dgm:constrLst>
          </dgm:if>
          <dgm:if name="Name24" axis="ch" ptType="node" func="cnt" op="equ" val="8">
            <dgm:alg type="composite">
              <dgm:param type="ar" val="4.799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r" for="ch" forName="Parent8" refType="w" fact="0.099"/>
              <dgm:constr type="t" for="ch" forName="Parent8" refType="h" fact="0.2022"/>
              <dgm:constr type="w" for="ch" forName="Parent8" refType="w" fact="0.0792"/>
              <dgm:constr type="h" for="ch" forName="Parent8" refType="h" fact="0.3799"/>
              <dgm:constr type="r" for="ch" forName="Parent7" refType="w" fact="0.2217"/>
              <dgm:constr type="t" for="ch" forName="Parent7" refType="h" fact="0.2022"/>
              <dgm:constr type="w" for="ch" forName="Parent7" refType="w" fact="0.0792"/>
              <dgm:constr type="h" for="ch" forName="Parent7" refType="h" fact="0.3799"/>
              <dgm:constr type="r" for="ch" forName="Parent6" refType="w" fact="0.3444"/>
              <dgm:constr type="t" for="ch" forName="Parent6" refType="h" fact="0.2022"/>
              <dgm:constr type="w" for="ch" forName="Parent6" refType="w" fact="0.0792"/>
              <dgm:constr type="h" for="ch" forName="Parent6" refType="h" fact="0.3799"/>
              <dgm:constr type="r" for="ch" forName="Parent5" refType="w" fact="0.4671"/>
              <dgm:constr type="t" for="ch" forName="Parent5" refType="h" fact="0.2022"/>
              <dgm:constr type="w" for="ch" forName="Parent5" refType="w" fact="0.0792"/>
              <dgm:constr type="h" for="ch" forName="Parent5" refType="h" fact="0.3799"/>
              <dgm:constr type="r" for="ch" forName="Parent4" refType="w" fact="0.5898"/>
              <dgm:constr type="t" for="ch" forName="Parent4" refType="h" fact="0.2022"/>
              <dgm:constr type="w" for="ch" forName="Parent4" refType="w" fact="0.0792"/>
              <dgm:constr type="h" for="ch" forName="Parent4" refType="h" fact="0.3799"/>
              <dgm:constr type="r" for="ch" forName="Parent3" refType="w" fact="0.7125"/>
              <dgm:constr type="t" for="ch" forName="Parent3" refType="h" fact="0.2022"/>
              <dgm:constr type="w" for="ch" forName="Parent3" refType="w" fact="0.0792"/>
              <dgm:constr type="h" for="ch" forName="Parent3" refType="h" fact="0.3799"/>
              <dgm:constr type="r" for="ch" forName="Parent2" refType="w" fact="0.8352"/>
              <dgm:constr type="t" for="ch" forName="Parent2" refType="h" fact="0.2022"/>
              <dgm:constr type="w" for="ch" forName="Parent2" refType="w" fact="0.0792"/>
              <dgm:constr type="h" for="ch" forName="Parent2" refType="h" fact="0.3799"/>
              <dgm:constr type="r" for="ch" forName="Parent1" refType="w" fact="0.9579"/>
              <dgm:constr type="t" for="ch" forName="Parent1" refType="h" fact="0.2022"/>
              <dgm:constr type="w" for="ch" forName="Parent1" refType="w" fact="0.0792"/>
              <dgm:constr type="h" for="ch" forName="Parent1" refType="h" fact="0.3799"/>
              <dgm:constr type="r" for="ch" forName="Accent8" refType="w" fact="0.1187"/>
              <dgm:constr type="t" for="ch" forName="Accent8" refType="h" fact="0.1072"/>
              <dgm:constr type="w" for="ch" forName="Accent8" refType="w" fact="0.1187"/>
              <dgm:constr type="h" for="ch" forName="Accent8" refType="h" fact="0.5699"/>
              <dgm:constr type="r" for="ch" forName="ParentBackground8" refType="w" fact="0.1148"/>
              <dgm:constr type="t" for="ch" forName="ParentBackground8" refType="h" fact="0.1262"/>
              <dgm:constr type="w" for="ch" forName="ParentBackground8" refType="w" fact="0.1108"/>
              <dgm:constr type="h" for="ch" forName="ParentBackground8" refType="h" fact="0.5319"/>
              <dgm:constr type="r" for="ch" forName="Child8" refType="w" fact="0.1148"/>
              <dgm:constr type="t" for="ch" forName="Child8" refType="h" fact="0.6876"/>
              <dgm:constr type="w" for="ch" forName="Child8" refType="w" fact="0.1108"/>
              <dgm:constr type="h" for="ch" forName="Child8" refType="h" fact="0.3124"/>
              <dgm:constr type="r" for="ch" forName="Accent7" refType="w" fact="0.2661"/>
              <dgm:constr type="t" for="ch" forName="Accent7" refType="h" fact="-0.0109"/>
              <dgm:constr type="w" for="ch" forName="Accent7" refType="w" fact="0.1679"/>
              <dgm:constr type="h" for="ch" forName="Accent7" refType="h" fact="0.806"/>
              <dgm:constr type="r" for="ch" forName="ParentBackground7" refType="w" fact="0.2375"/>
              <dgm:constr type="t" for="ch" forName="ParentBackground7" refType="h" fact="0.1262"/>
              <dgm:constr type="w" for="ch" forName="ParentBackground7" refType="w" fact="0.1108"/>
              <dgm:constr type="h" for="ch" forName="ParentBackground7" refType="h" fact="0.5319"/>
              <dgm:constr type="r" for="ch" forName="Child7" refType="w" fact="0.2375"/>
              <dgm:constr type="t" for="ch" forName="Child7" refType="h" fact="0.6876"/>
              <dgm:constr type="w" for="ch" forName="Child7" refType="w" fact="0.1108"/>
              <dgm:constr type="h" for="ch" forName="Child7" refType="h" fact="0.3124"/>
              <dgm:constr type="r" for="ch" forName="Accent6" refType="w" fact="0.3888"/>
              <dgm:constr type="t" for="ch" forName="Accent6" refType="h" fact="-0.0109"/>
              <dgm:constr type="w" for="ch" forName="Accent6" refType="w" fact="0.1679"/>
              <dgm:constr type="h" for="ch" forName="Accent6" refType="h" fact="0.806"/>
              <dgm:constr type="r" for="ch" forName="ParentBackground6" refType="w" fact="0.3602"/>
              <dgm:constr type="t" for="ch" forName="ParentBackground6" refType="h" fact="0.1262"/>
              <dgm:constr type="w" for="ch" forName="ParentBackground6" refType="w" fact="0.1108"/>
              <dgm:constr type="h" for="ch" forName="ParentBackground6" refType="h" fact="0.5319"/>
              <dgm:constr type="r" for="ch" forName="Child6" refType="w" fact="0.3602"/>
              <dgm:constr type="t" for="ch" forName="Child6" refType="h" fact="0.6876"/>
              <dgm:constr type="w" for="ch" forName="Child6" refType="w" fact="0.1108"/>
              <dgm:constr type="h" for="ch" forName="Child6" refType="h" fact="0.3124"/>
              <dgm:constr type="r" for="ch" forName="Accent5" refType="w" fact="0.5115"/>
              <dgm:constr type="t" for="ch" forName="Accent5" refType="h" fact="-0.0109"/>
              <dgm:constr type="w" for="ch" forName="Accent5" refType="w" fact="0.1679"/>
              <dgm:constr type="h" for="ch" forName="Accent5" refType="h" fact="0.806"/>
              <dgm:constr type="r" for="ch" forName="ParentBackground5" refType="w" fact="0.4829"/>
              <dgm:constr type="t" for="ch" forName="ParentBackground5" refType="h" fact="0.1262"/>
              <dgm:constr type="w" for="ch" forName="ParentBackground5" refType="w" fact="0.1108"/>
              <dgm:constr type="h" for="ch" forName="ParentBackground5" refType="h" fact="0.5319"/>
              <dgm:constr type="r" for="ch" forName="Child5" refType="w" fact="0.4829"/>
              <dgm:constr type="t" for="ch" forName="Child5" refType="h" fact="0.6876"/>
              <dgm:constr type="w" for="ch" forName="Child5" refType="w" fact="0.1108"/>
              <dgm:constr type="h" for="ch" forName="Child5" refType="h" fact="0.3124"/>
              <dgm:constr type="r" for="ch" forName="Accent4" refType="w" fact="0.6342"/>
              <dgm:constr type="t" for="ch" forName="Accent4" refType="h" fact="-0.0109"/>
              <dgm:constr type="w" for="ch" forName="Accent4" refType="w" fact="0.1679"/>
              <dgm:constr type="h" for="ch" forName="Accent4" refType="h" fact="0.806"/>
              <dgm:constr type="r" for="ch" forName="ParentBackground4" refType="w" fact="0.6056"/>
              <dgm:constr type="t" for="ch" forName="ParentBackground4" refType="h" fact="0.1262"/>
              <dgm:constr type="w" for="ch" forName="ParentBackground4" refType="w" fact="0.1108"/>
              <dgm:constr type="h" for="ch" forName="ParentBackground4" refType="h" fact="0.5319"/>
              <dgm:constr type="r" for="ch" forName="Child4" refType="w" fact="0.6056"/>
              <dgm:constr type="t" for="ch" forName="Child4" refType="h" fact="0.6876"/>
              <dgm:constr type="w" for="ch" forName="Child4" refType="w" fact="0.1108"/>
              <dgm:constr type="h" for="ch" forName="Child4" refType="h" fact="0.3124"/>
              <dgm:constr type="r" for="ch" forName="Accent3" refType="w" fact="0.7569"/>
              <dgm:constr type="t" for="ch" forName="Accent3" refType="h" fact="-0.0109"/>
              <dgm:constr type="w" for="ch" forName="Accent3" refType="w" fact="0.1679"/>
              <dgm:constr type="h" for="ch" forName="Accent3" refType="h" fact="0.806"/>
              <dgm:constr type="r" for="ch" forName="ParentBackground3" refType="w" fact="0.7283"/>
              <dgm:constr type="t" for="ch" forName="ParentBackground3" refType="h" fact="0.1262"/>
              <dgm:constr type="w" for="ch" forName="ParentBackground3" refType="w" fact="0.1108"/>
              <dgm:constr type="h" for="ch" forName="ParentBackground3" refType="h" fact="0.5319"/>
              <dgm:constr type="r" for="ch" forName="Child3" refType="w" fact="0.7283"/>
              <dgm:constr type="t" for="ch" forName="Child3" refType="h" fact="0.6876"/>
              <dgm:constr type="w" for="ch" forName="Child3" refType="w" fact="0.1108"/>
              <dgm:constr type="h" for="ch" forName="Child3" refType="h" fact="0.3124"/>
              <dgm:constr type="r" for="ch" forName="Accent2" refType="w" fact="0.8796"/>
              <dgm:constr type="t" for="ch" forName="Accent2" refType="h" fact="-0.0109"/>
              <dgm:constr type="w" for="ch" forName="Accent2" refType="w" fact="0.1679"/>
              <dgm:constr type="h" for="ch" forName="Accent2" refType="h" fact="0.806"/>
              <dgm:constr type="r" for="ch" forName="ParentBackground2" refType="w" fact="0.851"/>
              <dgm:constr type="t" for="ch" forName="ParentBackground2" refType="h" fact="0.1262"/>
              <dgm:constr type="w" for="ch" forName="ParentBackground2" refType="w" fact="0.1108"/>
              <dgm:constr type="h" for="ch" forName="ParentBackground2" refType="h" fact="0.5319"/>
              <dgm:constr type="r" for="ch" forName="Child2" refType="w" fact="0.851"/>
              <dgm:constr type="t" for="ch" forName="Child2" refType="h" fact="0.6876"/>
              <dgm:constr type="w" for="ch" forName="Child2" refType="w" fact="0.1108"/>
              <dgm:constr type="h" for="ch" forName="Child2" refType="h" fact="0.3124"/>
              <dgm:constr type="r" for="ch" forName="Accent1" refType="w" fact="1.0023"/>
              <dgm:constr type="t" for="ch" forName="Accent1" refType="h" fact="-0.0109"/>
              <dgm:constr type="w" for="ch" forName="Accent1" refType="w" fact="0.1679"/>
              <dgm:constr type="h" for="ch" forName="Accent1" refType="h" fact="0.806"/>
              <dgm:constr type="r" for="ch" forName="ParentBackground1" refType="w" fact="0.9737"/>
              <dgm:constr type="t" for="ch" forName="ParentBackground1" refType="h" fact="0.1262"/>
              <dgm:constr type="w" for="ch" forName="ParentBackground1" refType="w" fact="0.1108"/>
              <dgm:constr type="h" for="ch" forName="ParentBackground1" refType="h" fact="0.5319"/>
              <dgm:constr type="r" for="ch" forName="Child1" refType="w" fact="0.9737"/>
              <dgm:constr type="t" for="ch" forName="Child1" refType="h" fact="0.6876"/>
              <dgm:constr type="w" for="ch" forName="Child1" refType="w" fact="0.1108"/>
              <dgm:constr type="h" for="ch" forName="Child1" refType="h" fact="0.3124"/>
            </dgm:constrLst>
          </dgm:if>
          <dgm:if name="Name25" axis="ch" ptType="node" func="cnt" op="equ" val="9">
            <dgm:alg type="composite">
              <dgm:param type="ar" val="5.38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r" for="ch" forName="Parent9" refType="w" fact="0.0881"/>
              <dgm:constr type="t" for="ch" forName="Parent9" refType="h" fact="0.2022"/>
              <dgm:constr type="w" for="ch" forName="Parent9" refType="w" fact="0.0705"/>
              <dgm:constr type="h" for="ch" forName="Parent9" refType="h" fact="0.3799"/>
              <dgm:constr type="r" for="ch" forName="Parent8" refType="w" fact="0.1974"/>
              <dgm:constr type="t" for="ch" forName="Parent8" refType="h" fact="0.2022"/>
              <dgm:constr type="w" for="ch" forName="Parent8" refType="w" fact="0.0705"/>
              <dgm:constr type="h" for="ch" forName="Parent8" refType="h" fact="0.3799"/>
              <dgm:constr type="r" for="ch" forName="Parent7" refType="w" fact="0.3067"/>
              <dgm:constr type="t" for="ch" forName="Parent7" refType="h" fact="0.2022"/>
              <dgm:constr type="w" for="ch" forName="Parent7" refType="w" fact="0.0705"/>
              <dgm:constr type="h" for="ch" forName="Parent7" refType="h" fact="0.3799"/>
              <dgm:constr type="r" for="ch" forName="Parent6" refType="w" fact="0.416"/>
              <dgm:constr type="t" for="ch" forName="Parent6" refType="h" fact="0.2022"/>
              <dgm:constr type="w" for="ch" forName="Parent6" refType="w" fact="0.0705"/>
              <dgm:constr type="h" for="ch" forName="Parent6" refType="h" fact="0.3799"/>
              <dgm:constr type="r" for="ch" forName="Parent5" refType="w" fact="0.5253"/>
              <dgm:constr type="t" for="ch" forName="Parent5" refType="h" fact="0.2022"/>
              <dgm:constr type="w" for="ch" forName="Parent5" refType="w" fact="0.0705"/>
              <dgm:constr type="h" for="ch" forName="Parent5" refType="h" fact="0.3799"/>
              <dgm:constr type="r" for="ch" forName="Parent4" refType="w" fact="0.6346"/>
              <dgm:constr type="t" for="ch" forName="Parent4" refType="h" fact="0.2022"/>
              <dgm:constr type="w" for="ch" forName="Parent4" refType="w" fact="0.0705"/>
              <dgm:constr type="h" for="ch" forName="Parent4" refType="h" fact="0.3799"/>
              <dgm:constr type="r" for="ch" forName="Parent3" refType="w" fact="0.7439"/>
              <dgm:constr type="t" for="ch" forName="Parent3" refType="h" fact="0.2022"/>
              <dgm:constr type="w" for="ch" forName="Parent3" refType="w" fact="0.0705"/>
              <dgm:constr type="h" for="ch" forName="Parent3" refType="h" fact="0.3799"/>
              <dgm:constr type="r" for="ch" forName="Parent2" refType="w" fact="0.8532"/>
              <dgm:constr type="t" for="ch" forName="Parent2" refType="h" fact="0.2022"/>
              <dgm:constr type="w" for="ch" forName="Parent2" refType="w" fact="0.0705"/>
              <dgm:constr type="h" for="ch" forName="Parent2" refType="h" fact="0.3799"/>
              <dgm:constr type="r" for="ch" forName="Parent1" refType="w" fact="0.9625"/>
              <dgm:constr type="t" for="ch" forName="Parent1" refType="h" fact="0.2022"/>
              <dgm:constr type="w" for="ch" forName="Parent1" refType="w" fact="0.0705"/>
              <dgm:constr type="h" for="ch" forName="Parent1" refType="h" fact="0.3799"/>
              <dgm:constr type="r" for="ch" forName="Accent9" refType="w" fact="0.1058"/>
              <dgm:constr type="t" for="ch" forName="Accent9" refType="h" fact="0.1072"/>
              <dgm:constr type="w" for="ch" forName="Accent9" refType="w" fact="0.1058"/>
              <dgm:constr type="h" for="ch" forName="Accent9" refType="h" fact="0.5699"/>
              <dgm:constr type="r" for="ch" forName="ParentBackground9" refType="w" fact="0.1022"/>
              <dgm:constr type="t" for="ch" forName="ParentBackground9" refType="h" fact="0.1262"/>
              <dgm:constr type="w" for="ch" forName="ParentBackground9" refType="w" fact="0.0987"/>
              <dgm:constr type="h" for="ch" forName="ParentBackground9" refType="h" fact="0.5319"/>
              <dgm:constr type="r" for="ch" forName="Child9" refType="w" fact="0.1022"/>
              <dgm:constr type="t" for="ch" forName="Child9" refType="h" fact="0.6876"/>
              <dgm:constr type="w" for="ch" forName="Child9" refType="w" fact="0.0987"/>
              <dgm:constr type="h" for="ch" forName="Child9" refType="h" fact="0.3124"/>
              <dgm:constr type="r" for="ch" forName="Accent8" refType="w" fact="0.237"/>
              <dgm:constr type="t" for="ch" forName="Accent8" refType="h" fact="-0.0109"/>
              <dgm:constr type="w" for="ch" forName="Accent8" refType="w" fact="0.1496"/>
              <dgm:constr type="h" for="ch" forName="Accent8" refType="h" fact="0.806"/>
              <dgm:constr type="r" for="ch" forName="ParentBackground8" refType="w" fact="0.2115"/>
              <dgm:constr type="t" for="ch" forName="ParentBackground8" refType="h" fact="0.1262"/>
              <dgm:constr type="w" for="ch" forName="ParentBackground8" refType="w" fact="0.0987"/>
              <dgm:constr type="h" for="ch" forName="ParentBackground8" refType="h" fact="0.5319"/>
              <dgm:constr type="r" for="ch" forName="Child8" refType="w" fact="0.2115"/>
              <dgm:constr type="t" for="ch" forName="Child8" refType="h" fact="0.6876"/>
              <dgm:constr type="w" for="ch" forName="Child8" refType="w" fact="0.0987"/>
              <dgm:constr type="h" for="ch" forName="Child8" refType="h" fact="0.3124"/>
              <dgm:constr type="r" for="ch" forName="Accent7" refType="w" fact="0.3462"/>
              <dgm:constr type="t" for="ch" forName="Accent7" refType="h" fact="-0.0109"/>
              <dgm:constr type="w" for="ch" forName="Accent7" refType="w" fact="0.1496"/>
              <dgm:constr type="h" for="ch" forName="Accent7" refType="h" fact="0.806"/>
              <dgm:constr type="r" for="ch" forName="ParentBackground7" refType="w" fact="0.3208"/>
              <dgm:constr type="t" for="ch" forName="ParentBackground7" refType="h" fact="0.1262"/>
              <dgm:constr type="w" for="ch" forName="ParentBackground7" refType="w" fact="0.0987"/>
              <dgm:constr type="h" for="ch" forName="ParentBackground7" refType="h" fact="0.5319"/>
              <dgm:constr type="r" for="ch" forName="Child7" refType="w" fact="0.3208"/>
              <dgm:constr type="t" for="ch" forName="Child7" refType="h" fact="0.6876"/>
              <dgm:constr type="w" for="ch" forName="Child7" refType="w" fact="0.0987"/>
              <dgm:constr type="h" for="ch" forName="Child7" refType="h" fact="0.3124"/>
              <dgm:constr type="r" for="ch" forName="Accent6" refType="w" fact="0.4555"/>
              <dgm:constr type="t" for="ch" forName="Accent6" refType="h" fact="-0.0109"/>
              <dgm:constr type="w" for="ch" forName="Accent6" refType="w" fact="0.1496"/>
              <dgm:constr type="h" for="ch" forName="Accent6" refType="h" fact="0.806"/>
              <dgm:constr type="r" for="ch" forName="ParentBackground6" refType="w" fact="0.4301"/>
              <dgm:constr type="t" for="ch" forName="ParentBackground6" refType="h" fact="0.1262"/>
              <dgm:constr type="w" for="ch" forName="ParentBackground6" refType="w" fact="0.0987"/>
              <dgm:constr type="h" for="ch" forName="ParentBackground6" refType="h" fact="0.5319"/>
              <dgm:constr type="r" for="ch" forName="Child6" refType="w" fact="0.4301"/>
              <dgm:constr type="t" for="ch" forName="Child6" refType="h" fact="0.6876"/>
              <dgm:constr type="w" for="ch" forName="Child6" refType="w" fact="0.0987"/>
              <dgm:constr type="h" for="ch" forName="Child6" refType="h" fact="0.3124"/>
              <dgm:constr type="r" for="ch" forName="Accent5" refType="w" fact="0.5648"/>
              <dgm:constr type="t" for="ch" forName="Accent5" refType="h" fact="-0.0109"/>
              <dgm:constr type="w" for="ch" forName="Accent5" refType="w" fact="0.1496"/>
              <dgm:constr type="h" for="ch" forName="Accent5" refType="h" fact="0.806"/>
              <dgm:constr type="r" for="ch" forName="ParentBackground5" refType="w" fact="0.5394"/>
              <dgm:constr type="t" for="ch" forName="ParentBackground5" refType="h" fact="0.1262"/>
              <dgm:constr type="w" for="ch" forName="ParentBackground5" refType="w" fact="0.0987"/>
              <dgm:constr type="h" for="ch" forName="ParentBackground5" refType="h" fact="0.5319"/>
              <dgm:constr type="r" for="ch" forName="Child5" refType="w" fact="0.5394"/>
              <dgm:constr type="t" for="ch" forName="Child5" refType="h" fact="0.6876"/>
              <dgm:constr type="w" for="ch" forName="Child5" refType="w" fact="0.0987"/>
              <dgm:constr type="h" for="ch" forName="Child5" refType="h" fact="0.3124"/>
              <dgm:constr type="r" for="ch" forName="Accent4" refType="w" fact="0.6741"/>
              <dgm:constr type="t" for="ch" forName="Accent4" refType="h" fact="-0.0109"/>
              <dgm:constr type="w" for="ch" forName="Accent4" refType="w" fact="0.1496"/>
              <dgm:constr type="h" for="ch" forName="Accent4" refType="h" fact="0.806"/>
              <dgm:constr type="r" for="ch" forName="ParentBackground4" refType="w" fact="0.6487"/>
              <dgm:constr type="t" for="ch" forName="ParentBackground4" refType="h" fact="0.1262"/>
              <dgm:constr type="w" for="ch" forName="ParentBackground4" refType="w" fact="0.0987"/>
              <dgm:constr type="h" for="ch" forName="ParentBackground4" refType="h" fact="0.5319"/>
              <dgm:constr type="r" for="ch" forName="Child4" refType="w" fact="0.6487"/>
              <dgm:constr type="t" for="ch" forName="Child4" refType="h" fact="0.6876"/>
              <dgm:constr type="w" for="ch" forName="Child4" refType="w" fact="0.0987"/>
              <dgm:constr type="h" for="ch" forName="Child4" refType="h" fact="0.3124"/>
              <dgm:constr type="r" for="ch" forName="Accent3" refType="w" fact="0.7834"/>
              <dgm:constr type="t" for="ch" forName="Accent3" refType="h" fact="-0.0109"/>
              <dgm:constr type="w" for="ch" forName="Accent3" refType="w" fact="0.1496"/>
              <dgm:constr type="h" for="ch" forName="Accent3" refType="h" fact="0.806"/>
              <dgm:constr type="r" for="ch" forName="ParentBackground3" refType="w" fact="0.758"/>
              <dgm:constr type="t" for="ch" forName="ParentBackground3" refType="h" fact="0.1262"/>
              <dgm:constr type="w" for="ch" forName="ParentBackground3" refType="w" fact="0.0987"/>
              <dgm:constr type="h" for="ch" forName="ParentBackground3" refType="h" fact="0.5319"/>
              <dgm:constr type="r" for="ch" forName="Child3" refType="w" fact="0.758"/>
              <dgm:constr type="t" for="ch" forName="Child3" refType="h" fact="0.6876"/>
              <dgm:constr type="w" for="ch" forName="Child3" refType="w" fact="0.0987"/>
              <dgm:constr type="h" for="ch" forName="Child3" refType="h" fact="0.3124"/>
              <dgm:constr type="r" for="ch" forName="Accent2" refType="w" fact="0.8927"/>
              <dgm:constr type="t" for="ch" forName="Accent2" refType="h" fact="-0.0109"/>
              <dgm:constr type="w" for="ch" forName="Accent2" refType="w" fact="0.1496"/>
              <dgm:constr type="h" for="ch" forName="Accent2" refType="h" fact="0.806"/>
              <dgm:constr type="r" for="ch" forName="ParentBackground2" refType="w" fact="0.8673"/>
              <dgm:constr type="t" for="ch" forName="ParentBackground2" refType="h" fact="0.1262"/>
              <dgm:constr type="w" for="ch" forName="ParentBackground2" refType="w" fact="0.0987"/>
              <dgm:constr type="h" for="ch" forName="ParentBackground2" refType="h" fact="0.5319"/>
              <dgm:constr type="r" for="ch" forName="Child2" refType="w" fact="0.8673"/>
              <dgm:constr type="t" for="ch" forName="Child2" refType="h" fact="0.6876"/>
              <dgm:constr type="w" for="ch" forName="Child2" refType="w" fact="0.0987"/>
              <dgm:constr type="h" for="ch" forName="Child2" refType="h" fact="0.3124"/>
              <dgm:constr type="r" for="ch" forName="Accent1" refType="w" fact="1.002"/>
              <dgm:constr type="t" for="ch" forName="Accent1" refType="h" fact="-0.0109"/>
              <dgm:constr type="w" for="ch" forName="Accent1" refType="w" fact="0.1496"/>
              <dgm:constr type="h" for="ch" forName="Accent1" refType="h" fact="0.806"/>
              <dgm:constr type="r" for="ch" forName="ParentBackground1" refType="w" fact="0.9765"/>
              <dgm:constr type="t" for="ch" forName="ParentBackground1" refType="h" fact="0.1262"/>
              <dgm:constr type="w" for="ch" forName="ParentBackground1" refType="w" fact="0.0987"/>
              <dgm:constr type="h" for="ch" forName="ParentBackground1" refType="h" fact="0.5319"/>
              <dgm:constr type="r" for="ch" forName="Child1" refType="w" fact="0.9765"/>
              <dgm:constr type="t" for="ch" forName="Child1" refType="h" fact="0.6876"/>
              <dgm:constr type="w" for="ch" forName="Child1" refType="w" fact="0.0987"/>
              <dgm:constr type="h" for="ch" forName="Child1" refType="h" fact="0.3124"/>
            </dgm:constrLst>
          </dgm:if>
          <dgm:if name="Name26" axis="ch" ptType="node" func="cnt" op="equ" val="10">
            <dgm:alg type="composite">
              <dgm:param type="ar" val="5.976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7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r" for="ch" forName="Parent10" refType="w" fact="0.0795"/>
              <dgm:constr type="t" for="ch" forName="Parent10" refType="h" fact="0.2022"/>
              <dgm:constr type="w" for="ch" forName="Parent10" refType="w" fact="0.0636"/>
              <dgm:constr type="h" for="ch" forName="Parent10" refType="h" fact="0.3799"/>
              <dgm:constr type="r" for="ch" forName="Parent9" refType="w" fact="0.178"/>
              <dgm:constr type="t" for="ch" forName="Parent9" refType="h" fact="0.2022"/>
              <dgm:constr type="w" for="ch" forName="Parent9" refType="w" fact="0.0636"/>
              <dgm:constr type="h" for="ch" forName="Parent9" refType="h" fact="0.3799"/>
              <dgm:constr type="r" for="ch" forName="Parent8" refType="w" fact="0.2765"/>
              <dgm:constr type="t" for="ch" forName="Parent8" refType="h" fact="0.2022"/>
              <dgm:constr type="w" for="ch" forName="Parent8" refType="w" fact="0.0636"/>
              <dgm:constr type="h" for="ch" forName="Parent8" refType="h" fact="0.3799"/>
              <dgm:constr type="r" for="ch" forName="Parent7" refType="w" fact="0.375"/>
              <dgm:constr type="t" for="ch" forName="Parent7" refType="h" fact="0.2022"/>
              <dgm:constr type="w" for="ch" forName="Parent7" refType="w" fact="0.0636"/>
              <dgm:constr type="h" for="ch" forName="Parent7" refType="h" fact="0.3799"/>
              <dgm:constr type="r" for="ch" forName="Parent6" refType="w" fact="0.4736"/>
              <dgm:constr type="t" for="ch" forName="Parent6" refType="h" fact="0.2022"/>
              <dgm:constr type="w" for="ch" forName="Parent6" refType="w" fact="0.0636"/>
              <dgm:constr type="h" for="ch" forName="Parent6" refType="h" fact="0.3799"/>
              <dgm:constr type="r" for="ch" forName="Parent5" refType="w" fact="0.5721"/>
              <dgm:constr type="t" for="ch" forName="Parent5" refType="h" fact="0.2022"/>
              <dgm:constr type="w" for="ch" forName="Parent5" refType="w" fact="0.0636"/>
              <dgm:constr type="h" for="ch" forName="Parent5" refType="h" fact="0.3799"/>
              <dgm:constr type="r" for="ch" forName="Parent4" refType="w" fact="0.6706"/>
              <dgm:constr type="t" for="ch" forName="Parent4" refType="h" fact="0.2022"/>
              <dgm:constr type="w" for="ch" forName="Parent4" refType="w" fact="0.0636"/>
              <dgm:constr type="h" for="ch" forName="Parent4" refType="h" fact="0.3799"/>
              <dgm:constr type="r" for="ch" forName="Parent3" refType="w" fact="0.7691"/>
              <dgm:constr type="t" for="ch" forName="Parent3" refType="h" fact="0.2022"/>
              <dgm:constr type="w" for="ch" forName="Parent3" refType="w" fact="0.0636"/>
              <dgm:constr type="h" for="ch" forName="Parent3" refType="h" fact="0.3799"/>
              <dgm:constr type="r" for="ch" forName="Parent2" refType="w" fact="0.8676"/>
              <dgm:constr type="t" for="ch" forName="Parent2" refType="h" fact="0.2022"/>
              <dgm:constr type="w" for="ch" forName="Parent2" refType="w" fact="0.0636"/>
              <dgm:constr type="h" for="ch" forName="Parent2" refType="h" fact="0.3799"/>
              <dgm:constr type="r" for="ch" forName="Parent1" refType="w" fact="0.9662"/>
              <dgm:constr type="t" for="ch" forName="Parent1" refType="h" fact="0.2022"/>
              <dgm:constr type="w" for="ch" forName="Parent1" refType="w" fact="0.0636"/>
              <dgm:constr type="h" for="ch" forName="Parent1" refType="h" fact="0.3799"/>
              <dgm:constr type="r" for="ch" forName="Accent10" refType="w" fact="0.0953"/>
              <dgm:constr type="t" for="ch" forName="Accent10" refType="h" fact="0.1072"/>
              <dgm:constr type="w" for="ch" forName="Accent10" refType="w" fact="0.0953"/>
              <dgm:constr type="h" for="ch" forName="Accent10" refType="h" fact="0.5699"/>
              <dgm:constr type="r" for="ch" forName="ParentBackground10" refType="w" fact="0.0922"/>
              <dgm:constr type="t" for="ch" forName="ParentBackground10" refType="h" fact="0.1262"/>
              <dgm:constr type="w" for="ch" forName="ParentBackground10" refType="w" fact="0.089"/>
              <dgm:constr type="h" for="ch" forName="ParentBackground10" refType="h" fact="0.5319"/>
              <dgm:constr type="r" for="ch" forName="Child10" refType="w" fact="0.0922"/>
              <dgm:constr type="t" for="ch" forName="Child10" refType="h" fact="0.6876"/>
              <dgm:constr type="w" for="ch" forName="Child10" refType="w" fact="0.089"/>
              <dgm:constr type="h" for="ch" forName="Child10" refType="h" fact="0.3124"/>
              <dgm:constr type="r" for="ch" forName="Accent9" refType="w" fact="0.2136"/>
              <dgm:constr type="t" for="ch" forName="Accent9" refType="h" fact="-0.0109"/>
              <dgm:constr type="w" for="ch" forName="Accent9" refType="w" fact="0.1348"/>
              <dgm:constr type="h" for="ch" forName="Accent9" refType="h" fact="0.806"/>
              <dgm:constr type="r" for="ch" forName="ParentBackground9" refType="w" fact="0.1907"/>
              <dgm:constr type="t" for="ch" forName="ParentBackground9" refType="h" fact="0.1262"/>
              <dgm:constr type="w" for="ch" forName="ParentBackground9" refType="w" fact="0.089"/>
              <dgm:constr type="h" for="ch" forName="ParentBackground9" refType="h" fact="0.5319"/>
              <dgm:constr type="r" for="ch" forName="Child9" refType="w" fact="0.1907"/>
              <dgm:constr type="t" for="ch" forName="Child9" refType="h" fact="0.6876"/>
              <dgm:constr type="w" for="ch" forName="Child9" refType="w" fact="0.089"/>
              <dgm:constr type="h" for="ch" forName="Child9" refType="h" fact="0.3124"/>
              <dgm:constr type="r" for="ch" forName="Accent8" refType="w" fact="0.3121"/>
              <dgm:constr type="t" for="ch" forName="Accent8" refType="h" fact="-0.0109"/>
              <dgm:constr type="w" for="ch" forName="Accent8" refType="w" fact="0.1348"/>
              <dgm:constr type="h" for="ch" forName="Accent8" refType="h" fact="0.806"/>
              <dgm:constr type="r" for="ch" forName="ParentBackground8" refType="w" fact="0.2892"/>
              <dgm:constr type="t" for="ch" forName="ParentBackground8" refType="h" fact="0.1262"/>
              <dgm:constr type="w" for="ch" forName="ParentBackground8" refType="w" fact="0.089"/>
              <dgm:constr type="h" for="ch" forName="ParentBackground8" refType="h" fact="0.5319"/>
              <dgm:constr type="r" for="ch" forName="Child8" refType="w" fact="0.2892"/>
              <dgm:constr type="t" for="ch" forName="Child8" refType="h" fact="0.6876"/>
              <dgm:constr type="w" for="ch" forName="Child8" refType="w" fact="0.089"/>
              <dgm:constr type="h" for="ch" forName="Child8" refType="h" fact="0.3124"/>
              <dgm:constr type="r" for="ch" forName="Accent7" refType="w" fact="0.4107"/>
              <dgm:constr type="t" for="ch" forName="Accent7" refType="h" fact="-0.0109"/>
              <dgm:constr type="w" for="ch" forName="Accent7" refType="w" fact="0.1348"/>
              <dgm:constr type="h" for="ch" forName="Accent7" refType="h" fact="0.806"/>
              <dgm:constr type="r" for="ch" forName="ParentBackground7" refType="w" fact="0.3877"/>
              <dgm:constr type="t" for="ch" forName="ParentBackground7" refType="h" fact="0.1262"/>
              <dgm:constr type="w" for="ch" forName="ParentBackground7" refType="w" fact="0.089"/>
              <dgm:constr type="h" for="ch" forName="ParentBackground7" refType="h" fact="0.5319"/>
              <dgm:constr type="r" for="ch" forName="Child7" refType="w" fact="0.3877"/>
              <dgm:constr type="t" for="ch" forName="Child7" refType="h" fact="0.6876"/>
              <dgm:constr type="w" for="ch" forName="Child7" refType="w" fact="0.089"/>
              <dgm:constr type="h" for="ch" forName="Child7" refType="h" fact="0.3124"/>
              <dgm:constr type="r" for="ch" forName="Accent6" refType="w" fact="0.5092"/>
              <dgm:constr type="t" for="ch" forName="Accent6" refType="h" fact="-0.0109"/>
              <dgm:constr type="w" for="ch" forName="Accent6" refType="w" fact="0.1348"/>
              <dgm:constr type="h" for="ch" forName="Accent6" refType="h" fact="0.806"/>
              <dgm:constr type="r" for="ch" forName="ParentBackground6" refType="w" fact="0.4863"/>
              <dgm:constr type="t" for="ch" forName="ParentBackground6" refType="h" fact="0.1262"/>
              <dgm:constr type="w" for="ch" forName="ParentBackground6" refType="w" fact="0.089"/>
              <dgm:constr type="h" for="ch" forName="ParentBackground6" refType="h" fact="0.5319"/>
              <dgm:constr type="r" for="ch" forName="Child6" refType="w" fact="0.4863"/>
              <dgm:constr type="t" for="ch" forName="Child6" refType="h" fact="0.6876"/>
              <dgm:constr type="w" for="ch" forName="Child6" refType="w" fact="0.089"/>
              <dgm:constr type="h" for="ch" forName="Child6" refType="h" fact="0.3124"/>
              <dgm:constr type="r" for="ch" forName="Accent5" refType="w" fact="0.6077"/>
              <dgm:constr type="t" for="ch" forName="Accent5" refType="h" fact="-0.0109"/>
              <dgm:constr type="w" for="ch" forName="Accent5" refType="w" fact="0.1348"/>
              <dgm:constr type="h" for="ch" forName="Accent5" refType="h" fact="0.806"/>
              <dgm:constr type="r" for="ch" forName="ParentBackground5" refType="w" fact="0.5848"/>
              <dgm:constr type="t" for="ch" forName="ParentBackground5" refType="h" fact="0.1262"/>
              <dgm:constr type="w" for="ch" forName="ParentBackground5" refType="w" fact="0.089"/>
              <dgm:constr type="h" for="ch" forName="ParentBackground5" refType="h" fact="0.5319"/>
              <dgm:constr type="r" for="ch" forName="Child5" refType="w" fact="0.5848"/>
              <dgm:constr type="t" for="ch" forName="Child5" refType="h" fact="0.6876"/>
              <dgm:constr type="w" for="ch" forName="Child5" refType="w" fact="0.089"/>
              <dgm:constr type="h" for="ch" forName="Child5" refType="h" fact="0.3124"/>
              <dgm:constr type="r" for="ch" forName="Accent4" refType="w" fact="0.7062"/>
              <dgm:constr type="t" for="ch" forName="Accent4" refType="h" fact="-0.0109"/>
              <dgm:constr type="w" for="ch" forName="Accent4" refType="w" fact="0.1348"/>
              <dgm:constr type="h" for="ch" forName="Accent4" refType="h" fact="0.806"/>
              <dgm:constr type="r" for="ch" forName="ParentBackground4" refType="w" fact="0.6833"/>
              <dgm:constr type="t" for="ch" forName="ParentBackground4" refType="h" fact="0.1262"/>
              <dgm:constr type="w" for="ch" forName="ParentBackground4" refType="w" fact="0.089"/>
              <dgm:constr type="h" for="ch" forName="ParentBackground4" refType="h" fact="0.5319"/>
              <dgm:constr type="r" for="ch" forName="Child4" refType="w" fact="0.6833"/>
              <dgm:constr type="t" for="ch" forName="Child4" refType="h" fact="0.6876"/>
              <dgm:constr type="w" for="ch" forName="Child4" refType="w" fact="0.089"/>
              <dgm:constr type="h" for="ch" forName="Child4" refType="h" fact="0.3124"/>
              <dgm:constr type="r" for="ch" forName="Accent3" refType="w" fact="0.8048"/>
              <dgm:constr type="t" for="ch" forName="Accent3" refType="h" fact="-0.0109"/>
              <dgm:constr type="w" for="ch" forName="Accent3" refType="w" fact="0.1348"/>
              <dgm:constr type="h" for="ch" forName="Accent3" refType="h" fact="0.806"/>
              <dgm:constr type="r" for="ch" forName="ParentBackground3" refType="w" fact="0.7818"/>
              <dgm:constr type="t" for="ch" forName="ParentBackground3" refType="h" fact="0.1262"/>
              <dgm:constr type="w" for="ch" forName="ParentBackground3" refType="w" fact="0.089"/>
              <dgm:constr type="h" for="ch" forName="ParentBackground3" refType="h" fact="0.5319"/>
              <dgm:constr type="r" for="ch" forName="Child3" refType="w" fact="0.7818"/>
              <dgm:constr type="t" for="ch" forName="Child3" refType="h" fact="0.6876"/>
              <dgm:constr type="w" for="ch" forName="Child3" refType="w" fact="0.089"/>
              <dgm:constr type="h" for="ch" forName="Child3" refType="h" fact="0.3124"/>
              <dgm:constr type="r" for="ch" forName="Accent2" refType="w" fact="0.9033"/>
              <dgm:constr type="t" for="ch" forName="Accent2" refType="h" fact="-0.0109"/>
              <dgm:constr type="w" for="ch" forName="Accent2" refType="w" fact="0.1348"/>
              <dgm:constr type="h" for="ch" forName="Accent2" refType="h" fact="0.806"/>
              <dgm:constr type="r" for="ch" forName="ParentBackground2" refType="w" fact="0.8804"/>
              <dgm:constr type="t" for="ch" forName="ParentBackground2" refType="h" fact="0.1262"/>
              <dgm:constr type="w" for="ch" forName="ParentBackground2" refType="w" fact="0.089"/>
              <dgm:constr type="h" for="ch" forName="ParentBackground2" refType="h" fact="0.5319"/>
              <dgm:constr type="r" for="ch" forName="Child2" refType="w" fact="0.8804"/>
              <dgm:constr type="t" for="ch" forName="Child2" refType="h" fact="0.6876"/>
              <dgm:constr type="w" for="ch" forName="Child2" refType="w" fact="0.089"/>
              <dgm:constr type="h" for="ch" forName="Child2" refType="h" fact="0.3124"/>
              <dgm:constr type="r" for="ch" forName="Accent1" refType="w" fact="1.0018"/>
              <dgm:constr type="t" for="ch" forName="Accent1" refType="h" fact="-0.0109"/>
              <dgm:constr type="w" for="ch" forName="Accent1" refType="w" fact="0.1348"/>
              <dgm:constr type="h" for="ch" forName="Accent1" refType="h" fact="0.806"/>
              <dgm:constr type="r" for="ch" forName="ParentBackground1" refType="w" fact="0.9789"/>
              <dgm:constr type="t" for="ch" forName="ParentBackground1" refType="h" fact="0.1262"/>
              <dgm:constr type="w" for="ch" forName="ParentBackground1" refType="w" fact="0.089"/>
              <dgm:constr type="h" for="ch" forName="ParentBackground1" refType="h" fact="0.5319"/>
              <dgm:constr type="r" for="ch" forName="Child1" refType="w" fact="0.9789"/>
              <dgm:constr type="t" for="ch" forName="Child1" refType="h" fact="0.6876"/>
              <dgm:constr type="w" for="ch" forName="Child1" refType="w" fact="0.089"/>
              <dgm:constr type="h" for="ch" forName="Child1" refType="h" fact="0.3124"/>
            </dgm:constrLst>
          </dgm:if>
          <dgm:else name="Name27">
            <dgm:alg type="composite">
              <dgm:param type="ar" val="6.5658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8" refType="primFontSz" refFor="des" refForName="Parent1" op="lte"/>
              <dgm:constr type="primFontSz" for="des" forName="Child9" refType="primFontSz" refFor="des" refForName="Parent1" op="lte"/>
              <dgm:constr type="primFontSz" for="des" forName="Child10" refType="primFontSz" refFor="des" refForName="Parent1" op="lte"/>
              <dgm:constr type="primFontSz" for="des" forName="Child11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8" refType="primFontSz" refFor="des" refForName="Parent2" op="lte"/>
              <dgm:constr type="primFontSz" for="des" forName="Child9" refType="primFontSz" refFor="des" refForName="Parent2" op="lte"/>
              <dgm:constr type="primFontSz" for="des" forName="Child10" refType="primFontSz" refFor="des" refForName="Parent2" op="lte"/>
              <dgm:constr type="primFontSz" for="des" forName="Child11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8" refType="primFontSz" refFor="des" refForName="Parent3" op="lte"/>
              <dgm:constr type="primFontSz" for="des" forName="Child9" refType="primFontSz" refFor="des" refForName="Parent3" op="lte"/>
              <dgm:constr type="primFontSz" for="des" forName="Child10" refType="primFontSz" refFor="des" refForName="Parent3" op="lte"/>
              <dgm:constr type="primFontSz" for="des" forName="Child11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8" refType="primFontSz" refFor="des" refForName="Parent4" op="lte"/>
              <dgm:constr type="primFontSz" for="des" forName="Child9" refType="primFontSz" refFor="des" refForName="Parent4" op="lte"/>
              <dgm:constr type="primFontSz" for="des" forName="Child10" refType="primFontSz" refFor="des" refForName="Parent4" op="lte"/>
              <dgm:constr type="primFontSz" for="des" forName="Child11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8" refType="primFontSz" refFor="des" refForName="Parent5" op="lte"/>
              <dgm:constr type="primFontSz" for="des" forName="Child9" refType="primFontSz" refFor="des" refForName="Parent5" op="lte"/>
              <dgm:constr type="primFontSz" for="des" forName="Child10" refType="primFontSz" refFor="des" refForName="Parent5" op="lte"/>
              <dgm:constr type="primFontSz" for="des" forName="Child11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8" refType="primFontSz" refFor="des" refForName="Parent6" op="lte"/>
              <dgm:constr type="primFontSz" for="des" forName="Child9" refType="primFontSz" refFor="des" refForName="Parent6" op="lte"/>
              <dgm:constr type="primFontSz" for="des" forName="Child10" refType="primFontSz" refFor="des" refForName="Parent6" op="lte"/>
              <dgm:constr type="primFontSz" for="des" forName="Child11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Child8" refType="primFontSz" refFor="des" refForName="Parent7" op="lte"/>
              <dgm:constr type="primFontSz" for="des" forName="Child9" refType="primFontSz" refFor="des" refForName="Parent7" op="lte"/>
              <dgm:constr type="primFontSz" for="des" forName="Child10" refType="primFontSz" refFor="des" refForName="Parent7" op="lte"/>
              <dgm:constr type="primFontSz" for="des" forName="Child11" refType="primFontSz" refFor="des" refForName="Parent7" op="lte"/>
              <dgm:constr type="primFontSz" for="des" forName="Child1" refType="primFontSz" refFor="des" refForName="Parent8" op="lte"/>
              <dgm:constr type="primFontSz" for="des" forName="Child2" refType="primFontSz" refFor="des" refForName="Parent8" op="lte"/>
              <dgm:constr type="primFontSz" for="des" forName="Child3" refType="primFontSz" refFor="des" refForName="Parent8" op="lte"/>
              <dgm:constr type="primFontSz" for="des" forName="Child4" refType="primFontSz" refFor="des" refForName="Parent8" op="lte"/>
              <dgm:constr type="primFontSz" for="des" forName="Child5" refType="primFontSz" refFor="des" refForName="Parent8" op="lte"/>
              <dgm:constr type="primFontSz" for="des" forName="Child6" refType="primFontSz" refFor="des" refForName="Parent8" op="lte"/>
              <dgm:constr type="primFontSz" for="des" forName="Child7" refType="primFontSz" refFor="des" refForName="Parent8" op="lte"/>
              <dgm:constr type="primFontSz" for="des" forName="Child8" refType="primFontSz" refFor="des" refForName="Parent8" op="lte"/>
              <dgm:constr type="primFontSz" for="des" forName="Child9" refType="primFontSz" refFor="des" refForName="Parent8" op="lte"/>
              <dgm:constr type="primFontSz" for="des" forName="Child10" refType="primFontSz" refFor="des" refForName="Parent8" op="lte"/>
              <dgm:constr type="primFontSz" for="des" forName="Child11" refType="primFontSz" refFor="des" refForName="Parent8" op="lte"/>
              <dgm:constr type="primFontSz" for="des" forName="Child1" refType="primFontSz" refFor="des" refForName="Parent9" op="lte"/>
              <dgm:constr type="primFontSz" for="des" forName="Child2" refType="primFontSz" refFor="des" refForName="Parent9" op="lte"/>
              <dgm:constr type="primFontSz" for="des" forName="Child3" refType="primFontSz" refFor="des" refForName="Parent9" op="lte"/>
              <dgm:constr type="primFontSz" for="des" forName="Child4" refType="primFontSz" refFor="des" refForName="Parent9" op="lte"/>
              <dgm:constr type="primFontSz" for="des" forName="Child5" refType="primFontSz" refFor="des" refForName="Parent9" op="lte"/>
              <dgm:constr type="primFontSz" for="des" forName="Child6" refType="primFontSz" refFor="des" refForName="Parent9" op="lte"/>
              <dgm:constr type="primFontSz" for="des" forName="Child7" refType="primFontSz" refFor="des" refForName="Parent9" op="lte"/>
              <dgm:constr type="primFontSz" for="des" forName="Child8" refType="primFontSz" refFor="des" refForName="Parent9" op="lte"/>
              <dgm:constr type="primFontSz" for="des" forName="Child9" refType="primFontSz" refFor="des" refForName="Parent9" op="lte"/>
              <dgm:constr type="primFontSz" for="des" forName="Child10" refType="primFontSz" refFor="des" refForName="Parent9" op="lte"/>
              <dgm:constr type="primFontSz" for="des" forName="Child11" refType="primFontSz" refFor="des" refForName="Parent9" op="lte"/>
              <dgm:constr type="primFontSz" for="des" forName="Child1" refType="primFontSz" refFor="des" refForName="Parent10" op="lte"/>
              <dgm:constr type="primFontSz" for="des" forName="Child2" refType="primFontSz" refFor="des" refForName="Parent10" op="lte"/>
              <dgm:constr type="primFontSz" for="des" forName="Child3" refType="primFontSz" refFor="des" refForName="Parent10" op="lte"/>
              <dgm:constr type="primFontSz" for="des" forName="Child4" refType="primFontSz" refFor="des" refForName="Parent10" op="lte"/>
              <dgm:constr type="primFontSz" for="des" forName="Child5" refType="primFontSz" refFor="des" refForName="Parent10" op="lte"/>
              <dgm:constr type="primFontSz" for="des" forName="Child6" refType="primFontSz" refFor="des" refForName="Parent10" op="lte"/>
              <dgm:constr type="primFontSz" for="des" forName="Child7" refType="primFontSz" refFor="des" refForName="Parent10" op="lte"/>
              <dgm:constr type="primFontSz" for="des" forName="Child8" refType="primFontSz" refFor="des" refForName="Parent10" op="lte"/>
              <dgm:constr type="primFontSz" for="des" forName="Child9" refType="primFontSz" refFor="des" refForName="Parent10" op="lte"/>
              <dgm:constr type="primFontSz" for="des" forName="Child10" refType="primFontSz" refFor="des" refForName="Parent10" op="lte"/>
              <dgm:constr type="primFontSz" for="des" forName="Child11" refType="primFontSz" refFor="des" refForName="Parent10" op="lte"/>
              <dgm:constr type="primFontSz" for="des" forName="Child1" refType="primFontSz" refFor="des" refForName="Parent11" op="lte"/>
              <dgm:constr type="primFontSz" for="des" forName="Child2" refType="primFontSz" refFor="des" refForName="Parent11" op="lte"/>
              <dgm:constr type="primFontSz" for="des" forName="Child3" refType="primFontSz" refFor="des" refForName="Parent11" op="lte"/>
              <dgm:constr type="primFontSz" for="des" forName="Child4" refType="primFontSz" refFor="des" refForName="Parent11" op="lte"/>
              <dgm:constr type="primFontSz" for="des" forName="Child5" refType="primFontSz" refFor="des" refForName="Parent11" op="lte"/>
              <dgm:constr type="primFontSz" for="des" forName="Child6" refType="primFontSz" refFor="des" refForName="Parent11" op="lte"/>
              <dgm:constr type="primFontSz" for="des" forName="Child7" refType="primFontSz" refFor="des" refForName="Parent11" op="lte"/>
              <dgm:constr type="primFontSz" for="des" forName="Child8" refType="primFontSz" refFor="des" refForName="Parent11" op="lte"/>
              <dgm:constr type="primFontSz" for="des" forName="Child9" refType="primFontSz" refFor="des" refForName="Parent11" op="lte"/>
              <dgm:constr type="primFontSz" for="des" forName="Child10" refType="primFontSz" refFor="des" refForName="Parent11" op="lte"/>
              <dgm:constr type="primFontSz" for="des" forName="Child11" refType="primFontSz" refFor="des" refForName="Parent11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Parent8" refType="primFontSz" refFor="des" refForName="Parent1" op="equ"/>
              <dgm:constr type="primFontSz" for="des" forName="Parent9" refType="primFontSz" refFor="des" refForName="Parent1" op="equ"/>
              <dgm:constr type="primFontSz" for="des" forName="Parent10" refType="primFontSz" refFor="des" refForName="Parent1" op="equ"/>
              <dgm:constr type="primFontSz" for="des" forName="Parent11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forName="Child8" refType="primFontSz" refFor="des" refForName="Child1" op="equ"/>
              <dgm:constr type="primFontSz" for="des" forName="Child9" refType="primFontSz" refFor="des" refForName="Child1" op="equ"/>
              <dgm:constr type="primFontSz" for="des" forName="Child10" refType="primFontSz" refFor="des" refForName="Child1" op="equ"/>
              <dgm:constr type="primFontSz" for="des" forName="Child11" refType="primFontSz" refFor="des" refForName="Child1" op="equ"/>
              <dgm:constr type="r" for="ch" forName="Parent11" refType="w" fact="0.0723"/>
              <dgm:constr type="t" for="ch" forName="Parent11" refType="h" fact="0.2022"/>
              <dgm:constr type="w" for="ch" forName="Parent11" refType="w" fact="0.0579"/>
              <dgm:constr type="h" for="ch" forName="Parent11" refType="h" fact="0.3799"/>
              <dgm:constr type="r" for="ch" forName="Parent10" refType="w" fact="0.162"/>
              <dgm:constr type="t" for="ch" forName="Parent10" refType="h" fact="0.2022"/>
              <dgm:constr type="w" for="ch" forName="Parent10" refType="w" fact="0.0579"/>
              <dgm:constr type="h" for="ch" forName="Parent10" refType="h" fact="0.3799"/>
              <dgm:constr type="r" for="ch" forName="Parent9" refType="w" fact="0.2517"/>
              <dgm:constr type="t" for="ch" forName="Parent9" refType="h" fact="0.2022"/>
              <dgm:constr type="w" for="ch" forName="Parent9" refType="w" fact="0.0579"/>
              <dgm:constr type="h" for="ch" forName="Parent9" refType="h" fact="0.3799"/>
              <dgm:constr type="r" for="ch" forName="Parent8" refType="w" fact="0.3414"/>
              <dgm:constr type="t" for="ch" forName="Parent8" refType="h" fact="0.2022"/>
              <dgm:constr type="w" for="ch" forName="Parent8" refType="w" fact="0.0579"/>
              <dgm:constr type="h" for="ch" forName="Parent8" refType="h" fact="0.3799"/>
              <dgm:constr type="r" for="ch" forName="Parent7" refType="w" fact="0.4311"/>
              <dgm:constr type="t" for="ch" forName="Parent7" refType="h" fact="0.2022"/>
              <dgm:constr type="w" for="ch" forName="Parent7" refType="w" fact="0.0579"/>
              <dgm:constr type="h" for="ch" forName="Parent7" refType="h" fact="0.3799"/>
              <dgm:constr type="r" for="ch" forName="Parent6" refType="w" fact="0.5208"/>
              <dgm:constr type="t" for="ch" forName="Parent6" refType="h" fact="0.2022"/>
              <dgm:constr type="w" for="ch" forName="Parent6" refType="w" fact="0.0579"/>
              <dgm:constr type="h" for="ch" forName="Parent6" refType="h" fact="0.3799"/>
              <dgm:constr type="r" for="ch" forName="Parent5" refType="w" fact="0.6105"/>
              <dgm:constr type="t" for="ch" forName="Parent5" refType="h" fact="0.2022"/>
              <dgm:constr type="w" for="ch" forName="Parent5" refType="w" fact="0.0579"/>
              <dgm:constr type="h" for="ch" forName="Parent5" refType="h" fact="0.3799"/>
              <dgm:constr type="r" for="ch" forName="Parent4" refType="w" fact="0.7001"/>
              <dgm:constr type="t" for="ch" forName="Parent4" refType="h" fact="0.2022"/>
              <dgm:constr type="w" for="ch" forName="Parent4" refType="w" fact="0.0579"/>
              <dgm:constr type="h" for="ch" forName="Parent4" refType="h" fact="0.3799"/>
              <dgm:constr type="r" for="ch" forName="Parent3" refType="w" fact="0.7898"/>
              <dgm:constr type="t" for="ch" forName="Parent3" refType="h" fact="0.2022"/>
              <dgm:constr type="w" for="ch" forName="Parent3" refType="w" fact="0.0579"/>
              <dgm:constr type="h" for="ch" forName="Parent3" refType="h" fact="0.3799"/>
              <dgm:constr type="r" for="ch" forName="Parent2" refType="w" fact="0.8795"/>
              <dgm:constr type="t" for="ch" forName="Parent2" refType="h" fact="0.2022"/>
              <dgm:constr type="w" for="ch" forName="Parent2" refType="w" fact="0.0579"/>
              <dgm:constr type="h" for="ch" forName="Parent2" refType="h" fact="0.3799"/>
              <dgm:constr type="r" for="ch" forName="Parent1" refType="w" fact="0.9692"/>
              <dgm:constr type="t" for="ch" forName="Parent1" refType="h" fact="0.2022"/>
              <dgm:constr type="w" for="ch" forName="Parent1" refType="w" fact="0.0579"/>
              <dgm:constr type="h" for="ch" forName="Parent1" refType="h" fact="0.3799"/>
              <dgm:constr type="r" for="ch" forName="Accent11" refType="w" fact="0.0868"/>
              <dgm:constr type="t" for="ch" forName="Accent11" refType="h" fact="0.1072"/>
              <dgm:constr type="w" for="ch" forName="Accent11" refType="w" fact="0.0868"/>
              <dgm:constr type="h" for="ch" forName="Accent11" refType="h" fact="0.5699"/>
              <dgm:constr type="r" for="ch" forName="ParentBackground11" refType="w" fact="0.0839"/>
              <dgm:constr type="t" for="ch" forName="ParentBackground11" refType="h" fact="0.1262"/>
              <dgm:constr type="w" for="ch" forName="ParentBackground11" refType="w" fact="0.081"/>
              <dgm:constr type="h" for="ch" forName="ParentBackground11" refType="h" fact="0.5319"/>
              <dgm:constr type="r" for="ch" forName="Child11" refType="w" fact="0.0839"/>
              <dgm:constr type="t" for="ch" forName="Child11" refType="h" fact="0.6876"/>
              <dgm:constr type="w" for="ch" forName="Child11" refType="w" fact="0.081"/>
              <dgm:constr type="h" for="ch" forName="Child11" refType="h" fact="0.3124"/>
              <dgm:constr type="r" for="ch" forName="Accent10" refType="w" fact="0.1945"/>
              <dgm:constr type="t" for="ch" forName="Accent10" refType="h" fact="-0.0109"/>
              <dgm:constr type="w" for="ch" forName="Accent10" refType="w" fact="0.1228"/>
              <dgm:constr type="h" for="ch" forName="Accent10" refType="h" fact="0.806"/>
              <dgm:constr type="r" for="ch" forName="ParentBackground10" refType="w" fact="0.1736"/>
              <dgm:constr type="t" for="ch" forName="ParentBackground10" refType="h" fact="0.1262"/>
              <dgm:constr type="w" for="ch" forName="ParentBackground10" refType="w" fact="0.081"/>
              <dgm:constr type="h" for="ch" forName="ParentBackground10" refType="h" fact="0.5319"/>
              <dgm:constr type="r" for="ch" forName="Child10" refType="w" fact="0.1736"/>
              <dgm:constr type="t" for="ch" forName="Child10" refType="h" fact="0.6876"/>
              <dgm:constr type="w" for="ch" forName="Child10" refType="w" fact="0.081"/>
              <dgm:constr type="h" for="ch" forName="Child10" refType="h" fact="0.3124"/>
              <dgm:constr type="r" for="ch" forName="Accent9" refType="w" fact="0.2842"/>
              <dgm:constr type="t" for="ch" forName="Accent9" refType="h" fact="-0.0109"/>
              <dgm:constr type="w" for="ch" forName="Accent9" refType="w" fact="0.1228"/>
              <dgm:constr type="h" for="ch" forName="Accent9" refType="h" fact="0.806"/>
              <dgm:constr type="r" for="ch" forName="ParentBackground9" refType="w" fact="0.2633"/>
              <dgm:constr type="t" for="ch" forName="ParentBackground9" refType="h" fact="0.1262"/>
              <dgm:constr type="w" for="ch" forName="ParentBackground9" refType="w" fact="0.081"/>
              <dgm:constr type="h" for="ch" forName="ParentBackground9" refType="h" fact="0.5319"/>
              <dgm:constr type="r" for="ch" forName="Child9" refType="w" fact="0.2633"/>
              <dgm:constr type="t" for="ch" forName="Child9" refType="h" fact="0.6876"/>
              <dgm:constr type="w" for="ch" forName="Child9" refType="w" fact="0.081"/>
              <dgm:constr type="h" for="ch" forName="Child9" refType="h" fact="0.3124"/>
              <dgm:constr type="r" for="ch" forName="Accent8" refType="w" fact="0.3739"/>
              <dgm:constr type="t" for="ch" forName="Accent8" refType="h" fact="-0.0109"/>
              <dgm:constr type="w" for="ch" forName="Accent8" refType="w" fact="0.1228"/>
              <dgm:constr type="h" for="ch" forName="Accent8" refType="h" fact="0.806"/>
              <dgm:constr type="r" for="ch" forName="ParentBackground8" refType="w" fact="0.353"/>
              <dgm:constr type="t" for="ch" forName="ParentBackground8" refType="h" fact="0.1262"/>
              <dgm:constr type="w" for="ch" forName="ParentBackground8" refType="w" fact="0.081"/>
              <dgm:constr type="h" for="ch" forName="ParentBackground8" refType="h" fact="0.5319"/>
              <dgm:constr type="r" for="ch" forName="Child8" refType="w" fact="0.353"/>
              <dgm:constr type="t" for="ch" forName="Child8" refType="h" fact="0.6876"/>
              <dgm:constr type="w" for="ch" forName="Child8" refType="w" fact="0.081"/>
              <dgm:constr type="h" for="ch" forName="Child8" refType="h" fact="0.3124"/>
              <dgm:constr type="r" for="ch" forName="Accent7" refType="w" fact="0.4636"/>
              <dgm:constr type="t" for="ch" forName="Accent7" refType="h" fact="-0.0109"/>
              <dgm:constr type="w" for="ch" forName="Accent7" refType="w" fact="0.1228"/>
              <dgm:constr type="h" for="ch" forName="Accent7" refType="h" fact="0.806"/>
              <dgm:constr type="r" for="ch" forName="ParentBackground7" refType="w" fact="0.4427"/>
              <dgm:constr type="t" for="ch" forName="ParentBackground7" refType="h" fact="0.1262"/>
              <dgm:constr type="w" for="ch" forName="ParentBackground7" refType="w" fact="0.081"/>
              <dgm:constr type="h" for="ch" forName="ParentBackground7" refType="h" fact="0.5319"/>
              <dgm:constr type="r" for="ch" forName="Child7" refType="w" fact="0.4427"/>
              <dgm:constr type="t" for="ch" forName="Child7" refType="h" fact="0.6876"/>
              <dgm:constr type="w" for="ch" forName="Child7" refType="w" fact="0.081"/>
              <dgm:constr type="h" for="ch" forName="Child7" refType="h" fact="0.3124"/>
              <dgm:constr type="r" for="ch" forName="Accent6" refType="w" fact="0.5533"/>
              <dgm:constr type="t" for="ch" forName="Accent6" refType="h" fact="-0.0109"/>
              <dgm:constr type="w" for="ch" forName="Accent6" refType="w" fact="0.1228"/>
              <dgm:constr type="h" for="ch" forName="Accent6" refType="h" fact="0.806"/>
              <dgm:constr type="r" for="ch" forName="ParentBackground6" refType="w" fact="0.5323"/>
              <dgm:constr type="t" for="ch" forName="ParentBackground6" refType="h" fact="0.1262"/>
              <dgm:constr type="w" for="ch" forName="ParentBackground6" refType="w" fact="0.081"/>
              <dgm:constr type="h" for="ch" forName="ParentBackground6" refType="h" fact="0.5319"/>
              <dgm:constr type="r" for="ch" forName="Child6" refType="w" fact="0.5323"/>
              <dgm:constr type="t" for="ch" forName="Child6" refType="h" fact="0.6876"/>
              <dgm:constr type="w" for="ch" forName="Child6" refType="w" fact="0.081"/>
              <dgm:constr type="h" for="ch" forName="Child6" refType="h" fact="0.3124"/>
              <dgm:constr type="r" for="ch" forName="Accent5" refType="w" fact="0.6429"/>
              <dgm:constr type="t" for="ch" forName="Accent5" refType="h" fact="-0.0109"/>
              <dgm:constr type="w" for="ch" forName="Accent5" refType="w" fact="0.1228"/>
              <dgm:constr type="h" for="ch" forName="Accent5" refType="h" fact="0.806"/>
              <dgm:constr type="r" for="ch" forName="ParentBackground5" refType="w" fact="0.622"/>
              <dgm:constr type="t" for="ch" forName="ParentBackground5" refType="h" fact="0.1262"/>
              <dgm:constr type="w" for="ch" forName="ParentBackground5" refType="w" fact="0.081"/>
              <dgm:constr type="h" for="ch" forName="ParentBackground5" refType="h" fact="0.5319"/>
              <dgm:constr type="r" for="ch" forName="Child5" refType="w" fact="0.622"/>
              <dgm:constr type="t" for="ch" forName="Child5" refType="h" fact="0.6876"/>
              <dgm:constr type="w" for="ch" forName="Child5" refType="w" fact="0.081"/>
              <dgm:constr type="h" for="ch" forName="Child5" refType="h" fact="0.3124"/>
              <dgm:constr type="r" for="ch" forName="Accent4" refType="w" fact="0.7326"/>
              <dgm:constr type="t" for="ch" forName="Accent4" refType="h" fact="-0.0109"/>
              <dgm:constr type="w" for="ch" forName="Accent4" refType="w" fact="0.1228"/>
              <dgm:constr type="h" for="ch" forName="Accent4" refType="h" fact="0.806"/>
              <dgm:constr type="r" for="ch" forName="ParentBackground4" refType="w" fact="0.7117"/>
              <dgm:constr type="t" for="ch" forName="ParentBackground4" refType="h" fact="0.1262"/>
              <dgm:constr type="w" for="ch" forName="ParentBackground4" refType="w" fact="0.081"/>
              <dgm:constr type="h" for="ch" forName="ParentBackground4" refType="h" fact="0.5319"/>
              <dgm:constr type="r" for="ch" forName="Child4" refType="w" fact="0.7117"/>
              <dgm:constr type="t" for="ch" forName="Child4" refType="h" fact="0.6876"/>
              <dgm:constr type="w" for="ch" forName="Child4" refType="w" fact="0.081"/>
              <dgm:constr type="h" for="ch" forName="Child4" refType="h" fact="0.3124"/>
              <dgm:constr type="r" for="ch" forName="Accent3" refType="w" fact="0.8223"/>
              <dgm:constr type="t" for="ch" forName="Accent3" refType="h" fact="-0.0109"/>
              <dgm:constr type="w" for="ch" forName="Accent3" refType="w" fact="0.1228"/>
              <dgm:constr type="h" for="ch" forName="Accent3" refType="h" fact="0.806"/>
              <dgm:constr type="r" for="ch" forName="ParentBackground3" refType="w" fact="0.8014"/>
              <dgm:constr type="t" for="ch" forName="ParentBackground3" refType="h" fact="0.1262"/>
              <dgm:constr type="w" for="ch" forName="ParentBackground3" refType="w" fact="0.081"/>
              <dgm:constr type="h" for="ch" forName="ParentBackground3" refType="h" fact="0.5319"/>
              <dgm:constr type="r" for="ch" forName="Child3" refType="w" fact="0.8014"/>
              <dgm:constr type="t" for="ch" forName="Child3" refType="h" fact="0.6876"/>
              <dgm:constr type="w" for="ch" forName="Child3" refType="w" fact="0.081"/>
              <dgm:constr type="h" for="ch" forName="Child3" refType="h" fact="0.3124"/>
              <dgm:constr type="r" for="ch" forName="Accent2" refType="w" fact="0.912"/>
              <dgm:constr type="t" for="ch" forName="Accent2" refType="h" fact="-0.0109"/>
              <dgm:constr type="w" for="ch" forName="Accent2" refType="w" fact="0.1228"/>
              <dgm:constr type="h" for="ch" forName="Accent2" refType="h" fact="0.806"/>
              <dgm:constr type="r" for="ch" forName="ParentBackground2" refType="w" fact="0.8911"/>
              <dgm:constr type="t" for="ch" forName="ParentBackground2" refType="h" fact="0.1262"/>
              <dgm:constr type="w" for="ch" forName="ParentBackground2" refType="w" fact="0.081"/>
              <dgm:constr type="h" for="ch" forName="ParentBackground2" refType="h" fact="0.5319"/>
              <dgm:constr type="r" for="ch" forName="Child2" refType="w" fact="0.8911"/>
              <dgm:constr type="t" for="ch" forName="Child2" refType="h" fact="0.6876"/>
              <dgm:constr type="w" for="ch" forName="Child2" refType="w" fact="0.081"/>
              <dgm:constr type="h" for="ch" forName="Child2" refType="h" fact="0.3124"/>
              <dgm:constr type="r" for="ch" forName="Accent1" refType="w" fact="1.0017"/>
              <dgm:constr type="t" for="ch" forName="Accent1" refType="h" fact="-0.0109"/>
              <dgm:constr type="w" for="ch" forName="Accent1" refType="w" fact="0.1228"/>
              <dgm:constr type="h" for="ch" forName="Accent1" refType="h" fact="0.806"/>
              <dgm:constr type="r" for="ch" forName="ParentBackground1" refType="w" fact="0.9808"/>
              <dgm:constr type="t" for="ch" forName="ParentBackground1" refType="h" fact="0.1262"/>
              <dgm:constr type="w" for="ch" forName="ParentBackground1" refType="w" fact="0.081"/>
              <dgm:constr type="h" for="ch" forName="ParentBackground1" refType="h" fact="0.5319"/>
              <dgm:constr type="r" for="ch" forName="Child1" refType="w" fact="0.9808"/>
              <dgm:constr type="t" for="ch" forName="Child1" refType="h" fact="0.6876"/>
              <dgm:constr type="w" for="ch" forName="Child1" refType="w" fact="0.081"/>
              <dgm:constr type="h" for="ch" forName="Child1" refType="h" fact="0.3124"/>
            </dgm:constrLst>
          </dgm:else>
        </dgm:choose>
      </dgm:else>
    </dgm:choose>
    <dgm:forEach name="wrapper" axis="self" ptType="parTrans">
      <dgm:forEach name="accentRepeat" axis="self">
        <dgm:layoutNode name="Accent" styleLbl="node1">
          <dgm:alg type="sp"/>
          <dgm:choose name="Name28">
            <dgm:if name="Name29" axis="followSib" ptType="node" func="cnt" op="equ" val="0">
              <dgm:shape xmlns:r="http://schemas.openxmlformats.org/officeDocument/2006/relationships" type="ellipse" r:blip="">
                <dgm:adjLst/>
              </dgm:shape>
            </dgm:if>
            <dgm:else name="Name30">
              <dgm:choose name="Name31">
                <dgm:if name="Name32" axis="precedSib" ptType="node" func="cnt" op="equ" val="10">
                  <dgm:shape xmlns:r="http://schemas.openxmlformats.org/officeDocument/2006/relationships" type="ellipse" r:blip="">
                    <dgm:adjLst/>
                  </dgm:shape>
                </dgm:if>
                <dgm:else name="Name33">
                  <dgm:choose name="Name34">
                    <dgm:if name="Name35" func="var" arg="dir" op="equ" val="norm">
                      <dgm:shape xmlns:r="http://schemas.openxmlformats.org/officeDocument/2006/relationships" rot="45" type="teardrop" r:blip="">
                        <dgm:adjLst>
                          <dgm:adj idx="1" val="1"/>
                        </dgm:adjLst>
                      </dgm:shape>
                    </dgm:if>
                    <dgm:else name="Name36">
                      <dgm:shape xmlns:r="http://schemas.openxmlformats.org/officeDocument/2006/relationships" rot="225" type="teardrop" r:blip="">
                        <dgm:adjLst>
                          <dgm:adj idx="1" val="1"/>
                        </dgm:adjLst>
                      </dgm:shape>
                    </dgm:else>
                  </dgm:choose>
                </dgm:else>
              </dgm:choose>
            </dgm:else>
          </dgm:choose>
          <dgm:presOf/>
        </dgm:layoutNode>
      </dgm:forEach>
      <dgm:forEach name="parentBackgroundRepeat" axis="self">
        <dgm:layoutNode name="ParentBackground" styleLbl="fgAcc1">
          <dgm:alg type="sp"/>
          <dgm:shape xmlns:r="http://schemas.openxmlformats.org/officeDocument/2006/relationships" type="ellipse" r:blip="">
            <dgm:adjLst/>
          </dgm:shape>
          <dgm:presOf axis="self" ptType="node"/>
        </dgm:layoutNode>
      </dgm:forEach>
    </dgm:forEach>
    <dgm:forEach name="Name37" axis="ch" ptType="node" st="11" cnt="1">
      <dgm:layoutNode name="Accent11">
        <dgm:alg type="sp"/>
        <dgm:shape xmlns:r="http://schemas.openxmlformats.org/officeDocument/2006/relationships" r:blip="">
          <dgm:adjLst/>
        </dgm:shape>
        <dgm:presOf/>
        <dgm:constrLst/>
        <dgm:forEach name="Name38" ref="accentRepeat"/>
      </dgm:layoutNode>
      <dgm:layoutNode name="ParentBackground11">
        <dgm:alg type="sp"/>
        <dgm:shape xmlns:r="http://schemas.openxmlformats.org/officeDocument/2006/relationships" r:blip="">
          <dgm:adjLst/>
        </dgm:shape>
        <dgm:presOf/>
        <dgm:forEach name="Name39" ref="parentBackgroundRepeat"/>
      </dgm:layoutNode>
      <dgm:choose name="Name40">
        <dgm:if name="Name41" axis="ch" ptType="node" func="cnt" op="gte" val="1">
          <dgm:layoutNode name="Child11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42"/>
      </dgm:choose>
      <dgm:layoutNode name="Parent11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43" axis="ch" ptType="node" st="10" cnt="1">
      <dgm:layoutNode name="Accent10">
        <dgm:alg type="sp"/>
        <dgm:shape xmlns:r="http://schemas.openxmlformats.org/officeDocument/2006/relationships" r:blip="">
          <dgm:adjLst/>
        </dgm:shape>
        <dgm:presOf/>
        <dgm:constrLst/>
        <dgm:forEach name="Name44" ref="accentRepeat"/>
      </dgm:layoutNode>
      <dgm:layoutNode name="ParentBackground10">
        <dgm:alg type="sp"/>
        <dgm:shape xmlns:r="http://schemas.openxmlformats.org/officeDocument/2006/relationships" r:blip="">
          <dgm:adjLst/>
        </dgm:shape>
        <dgm:presOf/>
        <dgm:forEach name="Name45" ref="parentBackgroundRepeat"/>
      </dgm:layoutNode>
      <dgm:choose name="Name46">
        <dgm:if name="Name47" axis="ch" ptType="node" func="cnt" op="gte" val="1">
          <dgm:layoutNode name="Child10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48"/>
      </dgm:choose>
      <dgm:layoutNode name="Parent10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49" axis="ch" ptType="node" st="9" cnt="1">
      <dgm:layoutNode name="Accent9">
        <dgm:alg type="sp"/>
        <dgm:shape xmlns:r="http://schemas.openxmlformats.org/officeDocument/2006/relationships" r:blip="">
          <dgm:adjLst/>
        </dgm:shape>
        <dgm:presOf/>
        <dgm:constrLst/>
        <dgm:forEach name="Name50" ref="accentRepeat"/>
      </dgm:layoutNode>
      <dgm:layoutNode name="ParentBackground9">
        <dgm:alg type="sp"/>
        <dgm:shape xmlns:r="http://schemas.openxmlformats.org/officeDocument/2006/relationships" r:blip="">
          <dgm:adjLst/>
        </dgm:shape>
        <dgm:presOf/>
        <dgm:forEach name="Name51" ref="parentBackgroundRepeat"/>
      </dgm:layoutNode>
      <dgm:choose name="Name52">
        <dgm:if name="Name53" axis="ch" ptType="node" func="cnt" op="gte" val="1">
          <dgm:layoutNode name="Child9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54"/>
      </dgm:choose>
      <dgm:layoutNode name="Parent9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55" axis="ch" ptType="node" st="8" cnt="1">
      <dgm:layoutNode name="Accent8">
        <dgm:alg type="sp"/>
        <dgm:shape xmlns:r="http://schemas.openxmlformats.org/officeDocument/2006/relationships" r:blip="">
          <dgm:adjLst/>
        </dgm:shape>
        <dgm:presOf/>
        <dgm:constrLst/>
        <dgm:forEach name="Name56" ref="accentRepeat"/>
      </dgm:layoutNode>
      <dgm:layoutNode name="ParentBackground8">
        <dgm:alg type="sp"/>
        <dgm:shape xmlns:r="http://schemas.openxmlformats.org/officeDocument/2006/relationships" r:blip="">
          <dgm:adjLst/>
        </dgm:shape>
        <dgm:presOf/>
        <dgm:forEach name="Name57" ref="parentBackgroundRepeat"/>
      </dgm:layoutNode>
      <dgm:choose name="Name58">
        <dgm:if name="Name59" axis="ch" ptType="node" func="cnt" op="gte" val="1">
          <dgm:layoutNode name="Child8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60"/>
      </dgm:choose>
      <dgm:layoutNode name="Parent8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61" axis="ch" ptType="node" st="7" cnt="1">
      <dgm:layoutNode name="Accent7">
        <dgm:alg type="sp"/>
        <dgm:shape xmlns:r="http://schemas.openxmlformats.org/officeDocument/2006/relationships" r:blip="">
          <dgm:adjLst/>
        </dgm:shape>
        <dgm:presOf/>
        <dgm:constrLst/>
        <dgm:forEach name="Name62" ref="accentRepeat"/>
      </dgm:layoutNode>
      <dgm:layoutNode name="ParentBackground7">
        <dgm:alg type="sp"/>
        <dgm:shape xmlns:r="http://schemas.openxmlformats.org/officeDocument/2006/relationships" r:blip="">
          <dgm:adjLst/>
        </dgm:shape>
        <dgm:presOf/>
        <dgm:forEach name="Name63" ref="parentBackgroundRepeat"/>
      </dgm:layoutNode>
      <dgm:choose name="Name64">
        <dgm:if name="Name65" axis="ch" ptType="node" func="cnt" op="gte" val="1">
          <dgm:layoutNode name="Child7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66"/>
      </dgm:choose>
      <dgm:layoutNode name="Parent7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67" axis="ch" ptType="node" st="6" cnt="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68" ref="accentRepeat"/>
      </dgm:layoutNode>
      <dgm:layoutNode name="ParentBackground6">
        <dgm:alg type="sp"/>
        <dgm:shape xmlns:r="http://schemas.openxmlformats.org/officeDocument/2006/relationships" r:blip="">
          <dgm:adjLst/>
        </dgm:shape>
        <dgm:presOf/>
        <dgm:forEach name="Name69" ref="parentBackgroundRepeat"/>
      </dgm:layoutNode>
      <dgm:choose name="Name70">
        <dgm:if name="Name71" axis="ch" ptType="node" func="cnt" op="gte" val="1">
          <dgm:layoutNode name="Child6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72"/>
      </dgm:choose>
      <dgm:layoutNode name="Parent6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73" axis="ch" ptType="node" st="5" cnt="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74" ref="accentRepeat"/>
      </dgm:layoutNode>
      <dgm:layoutNode name="ParentBackground5">
        <dgm:alg type="sp"/>
        <dgm:shape xmlns:r="http://schemas.openxmlformats.org/officeDocument/2006/relationships" r:blip="">
          <dgm:adjLst/>
        </dgm:shape>
        <dgm:presOf/>
        <dgm:forEach name="Name75" ref="parentBackgroundRepeat"/>
      </dgm:layoutNode>
      <dgm:choose name="Name76">
        <dgm:if name="Name77" axis="ch" ptType="node" func="cnt" op="gte" val="1">
          <dgm:layoutNode name="Child5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78"/>
      </dgm:choose>
      <dgm:layoutNode name="Parent5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79" axis="ch" ptType="node" st="4" cnt="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80" ref="accentRepeat"/>
      </dgm:layoutNode>
      <dgm:layoutNode name="ParentBackground4">
        <dgm:alg type="sp"/>
        <dgm:shape xmlns:r="http://schemas.openxmlformats.org/officeDocument/2006/relationships" r:blip="">
          <dgm:adjLst/>
        </dgm:shape>
        <dgm:presOf/>
        <dgm:forEach name="Name81" ref="parentBackgroundRepeat"/>
      </dgm:layoutNode>
      <dgm:choose name="Name82">
        <dgm:if name="Name83" axis="ch" ptType="node" func="cnt" op="gte" val="1">
          <dgm:layoutNode name="Child4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84"/>
      </dgm:choose>
      <dgm:layoutNode name="Parent4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85" axis="ch" ptType="node" st="3" cnt="1">
      <dgm:layoutNode name="Accent3">
        <dgm:alg type="sp"/>
        <dgm:shape xmlns:r="http://schemas.openxmlformats.org/officeDocument/2006/relationships" r:blip="">
          <dgm:adjLst/>
        </dgm:shape>
        <dgm:presOf/>
        <dgm:constrLst/>
        <dgm:forEach name="Name86" ref="accentRepeat"/>
      </dgm:layoutNode>
      <dgm:layoutNode name="ParentBackground3">
        <dgm:alg type="sp"/>
        <dgm:shape xmlns:r="http://schemas.openxmlformats.org/officeDocument/2006/relationships" r:blip="">
          <dgm:adjLst/>
        </dgm:shape>
        <dgm:presOf/>
        <dgm:forEach name="Name87" ref="parentBackgroundRepeat"/>
      </dgm:layoutNode>
      <dgm:choose name="Name88">
        <dgm:if name="Name89" axis="ch" ptType="node" func="cnt" op="gte" val="1">
          <dgm:layoutNode name="Child3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90"/>
      </dgm:choose>
      <dgm:layoutNode name="Parent3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91" axis="ch" ptType="node" st="2" cnt="1">
      <dgm:layoutNode name="Accent2">
        <dgm:alg type="sp"/>
        <dgm:shape xmlns:r="http://schemas.openxmlformats.org/officeDocument/2006/relationships" r:blip="">
          <dgm:adjLst/>
        </dgm:shape>
        <dgm:presOf/>
        <dgm:constrLst/>
        <dgm:forEach name="Name92" ref="accentRepeat"/>
      </dgm:layoutNode>
      <dgm:layoutNode name="ParentBackground2" styleLbl="fgAcc1">
        <dgm:alg type="sp"/>
        <dgm:shape xmlns:r="http://schemas.openxmlformats.org/officeDocument/2006/relationships" r:blip="">
          <dgm:adjLst/>
        </dgm:shape>
        <dgm:presOf/>
        <dgm:forEach name="Name93" ref="parentBackgroundRepeat"/>
      </dgm:layoutNode>
      <dgm:choose name="Name94">
        <dgm:if name="Name95" axis="ch" ptType="node" func="cnt" op="gte" val="1">
          <dgm:layoutNode name="Child2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96"/>
      </dgm:choose>
      <dgm:layoutNode name="Parent2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97" axis="ch" ptType="node" cnt="1">
      <dgm:layoutNode name="Accent1">
        <dgm:alg type="sp"/>
        <dgm:shape xmlns:r="http://schemas.openxmlformats.org/officeDocument/2006/relationships" r:blip="">
          <dgm:adjLst/>
        </dgm:shape>
        <dgm:presOf/>
        <dgm:constrLst/>
        <dgm:forEach name="Name98" ref="accentRepeat"/>
      </dgm:layoutNode>
      <dgm:layoutNode name="ParentBackground1">
        <dgm:alg type="sp"/>
        <dgm:shape xmlns:r="http://schemas.openxmlformats.org/officeDocument/2006/relationships" r:blip="">
          <dgm:adjLst/>
        </dgm:shape>
        <dgm:presOf/>
        <dgm:forEach name="Name99" ref="parentBackgroundRepeat"/>
      </dgm:layoutNode>
      <dgm:choose name="Name100">
        <dgm:if name="Name101" axis="ch" ptType="node" func="cnt" op="gte" val="1">
          <dgm:layoutNode name="Child1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" val="t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if>
        <dgm:else name="Name102"/>
      </dgm:choose>
      <dgm:layoutNode name="Parent1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yramid3">
  <dgm:title val=""/>
  <dgm:desc val=""/>
  <dgm:catLst>
    <dgm:cat type="pyramid" pri="2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T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T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rev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t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Tactical business marketing plan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Calibri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2013-03-20T00:00:00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6010829-A54E-4FD5-A983-E4FA2514A0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86F74D-7861-4AA3-BF9F-42C0234B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Tactical business marketing plan(2).dotx</Template>
  <TotalTime>0</TotalTime>
  <Pages>9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Marketing Plan</vt:lpstr>
    </vt:vector>
  </TitlesOfParts>
  <Company>Last Saved:</Company>
  <LinksUpToDate>false</LinksUpToDate>
  <CharactersWithSpaces>5235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Marketing Plan</dc:title>
  <dc:subject>SEGMENT</dc:subject>
  <dc:creator>Rebekah Gregg</dc:creator>
  <cp:lastModifiedBy>Rebekah Gregg</cp:lastModifiedBy>
  <cp:revision>2</cp:revision>
  <cp:lastPrinted>2015-04-08T18:31:00Z</cp:lastPrinted>
  <dcterms:created xsi:type="dcterms:W3CDTF">2015-07-24T23:31:00Z</dcterms:created>
  <dcterms:modified xsi:type="dcterms:W3CDTF">2015-07-24T23:31:00Z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TC039920849991</vt:lpwstr>
  </property>
</Properties>
</file>